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981" w:rsidRDefault="00CE5981" w:rsidP="00CE5981">
      <w:pPr>
        <w:pStyle w:val="Ttulo"/>
        <w:jc w:val="center"/>
        <w:outlineLvl w:val="0"/>
        <w:rPr>
          <w:lang w:val="es-AR"/>
        </w:rPr>
      </w:pPr>
      <w:r w:rsidRPr="00BE3BA0">
        <w:rPr>
          <w:sz w:val="40"/>
        </w:rPr>
        <w:t>Convocatoria a proyectos de</w:t>
      </w:r>
      <w:r>
        <w:rPr>
          <w:sz w:val="40"/>
        </w:rPr>
        <w:t xml:space="preserve"> </w:t>
      </w:r>
      <w:r w:rsidRPr="00BE3BA0">
        <w:rPr>
          <w:sz w:val="40"/>
        </w:rPr>
        <w:t>innovación pedagógica</w:t>
      </w:r>
    </w:p>
    <w:p w:rsidR="00CE5981" w:rsidRDefault="00CE5981" w:rsidP="00CE5981">
      <w:pPr>
        <w:pStyle w:val="Ttulo"/>
        <w:jc w:val="center"/>
        <w:rPr>
          <w:lang w:val="es-AR"/>
        </w:rPr>
      </w:pPr>
      <w:r>
        <w:rPr>
          <w:lang w:val="es-AR"/>
        </w:rPr>
        <w:t xml:space="preserve">Consentimiento </w:t>
      </w:r>
      <w:r w:rsidR="000346DA">
        <w:rPr>
          <w:lang w:val="es-AR"/>
        </w:rPr>
        <w:t>responsable del</w:t>
      </w:r>
    </w:p>
    <w:p w:rsidR="000346DA" w:rsidRDefault="000346DA" w:rsidP="00CE5981">
      <w:pPr>
        <w:pStyle w:val="Ttulo"/>
        <w:jc w:val="center"/>
        <w:rPr>
          <w:lang w:val="es-AR"/>
        </w:rPr>
      </w:pPr>
      <w:proofErr w:type="gramStart"/>
      <w:r>
        <w:rPr>
          <w:lang w:val="es-AR"/>
        </w:rPr>
        <w:t>espacio</w:t>
      </w:r>
      <w:proofErr w:type="gramEnd"/>
      <w:r>
        <w:rPr>
          <w:lang w:val="es-AR"/>
        </w:rPr>
        <w:t xml:space="preserve"> curricular</w:t>
      </w:r>
    </w:p>
    <w:p w:rsidR="000346DA" w:rsidRDefault="000346DA" w:rsidP="000346DA">
      <w:pPr>
        <w:rPr>
          <w:lang w:val="es-AR"/>
        </w:rPr>
      </w:pPr>
    </w:p>
    <w:p w:rsidR="000346DA" w:rsidRDefault="00E81D2A" w:rsidP="000346DA">
      <w:pPr>
        <w:jc w:val="center"/>
        <w:rPr>
          <w:b/>
          <w:lang w:val="es-AR"/>
        </w:rPr>
      </w:pPr>
      <w:r>
        <w:rPr>
          <w:b/>
          <w:lang w:val="es-AR"/>
        </w:rPr>
        <w:t>Presentación</w:t>
      </w:r>
      <w:r w:rsidR="000346DA" w:rsidRPr="000346DA">
        <w:rPr>
          <w:b/>
          <w:lang w:val="es-AR"/>
        </w:rPr>
        <w:t xml:space="preserve"> 2015</w:t>
      </w:r>
    </w:p>
    <w:p w:rsidR="000346DA" w:rsidRDefault="000346DA" w:rsidP="000346DA">
      <w:pPr>
        <w:jc w:val="center"/>
        <w:rPr>
          <w:i/>
          <w:lang w:val="es-AR"/>
        </w:rPr>
      </w:pPr>
      <w:r>
        <w:rPr>
          <w:i/>
          <w:lang w:val="es-AR"/>
        </w:rPr>
        <w:t>Se deberá presentar una constancia de aceptación por cada curso involucrado en el proyecto</w:t>
      </w:r>
    </w:p>
    <w:p w:rsidR="000346DA" w:rsidRPr="000346DA" w:rsidRDefault="000346DA" w:rsidP="000346DA">
      <w:pPr>
        <w:jc w:val="center"/>
        <w:rPr>
          <w:i/>
          <w:lang w:val="es-AR"/>
        </w:rPr>
      </w:pPr>
    </w:p>
    <w:p w:rsidR="000346DA" w:rsidRPr="00E81D2A" w:rsidRDefault="000346DA" w:rsidP="000346DA">
      <w:pPr>
        <w:spacing w:line="480" w:lineRule="auto"/>
        <w:rPr>
          <w:sz w:val="28"/>
          <w:lang w:val="es-AR"/>
        </w:rPr>
      </w:pPr>
      <w:r w:rsidRPr="00E81D2A">
        <w:rPr>
          <w:sz w:val="28"/>
          <w:lang w:val="es-AR"/>
        </w:rPr>
        <w:t xml:space="preserve">Por la presente dejo constancia de mi aceptación de la </w:t>
      </w:r>
      <w:r w:rsidR="00E81D2A">
        <w:rPr>
          <w:sz w:val="28"/>
          <w:lang w:val="es-AR"/>
        </w:rPr>
        <w:t>presentación del proyecto ……………</w:t>
      </w:r>
      <w:r w:rsidRPr="00E81D2A">
        <w:rPr>
          <w:sz w:val="28"/>
          <w:lang w:val="es-AR"/>
        </w:rPr>
        <w:t>………………………………………………………………………………………………… para la inn</w:t>
      </w:r>
      <w:r w:rsidRPr="00E81D2A">
        <w:rPr>
          <w:sz w:val="28"/>
          <w:lang w:val="es-AR"/>
        </w:rPr>
        <w:t>o</w:t>
      </w:r>
      <w:r w:rsidRPr="00E81D2A">
        <w:rPr>
          <w:sz w:val="28"/>
          <w:lang w:val="es-AR"/>
        </w:rPr>
        <w:t>vación pedagógica en el curso………………………………………………………………………. en la convocatoria 2015.</w:t>
      </w:r>
    </w:p>
    <w:p w:rsidR="000346DA" w:rsidRPr="00E81D2A" w:rsidRDefault="000346DA" w:rsidP="000346DA">
      <w:pPr>
        <w:spacing w:line="480" w:lineRule="auto"/>
        <w:rPr>
          <w:sz w:val="28"/>
          <w:lang w:val="es-AR"/>
        </w:rPr>
      </w:pPr>
    </w:p>
    <w:p w:rsidR="000346DA" w:rsidRPr="00E81D2A" w:rsidRDefault="000346DA" w:rsidP="000346DA">
      <w:pPr>
        <w:spacing w:line="480" w:lineRule="auto"/>
        <w:rPr>
          <w:sz w:val="28"/>
          <w:lang w:val="es-AR"/>
        </w:rPr>
      </w:pPr>
      <w:r w:rsidRPr="00E81D2A">
        <w:rPr>
          <w:sz w:val="28"/>
          <w:lang w:val="es-AR"/>
        </w:rPr>
        <w:t>Nombre:</w:t>
      </w:r>
    </w:p>
    <w:p w:rsidR="000346DA" w:rsidRPr="00E81D2A" w:rsidRDefault="000346DA" w:rsidP="000346DA">
      <w:pPr>
        <w:spacing w:line="480" w:lineRule="auto"/>
        <w:rPr>
          <w:sz w:val="28"/>
          <w:lang w:val="es-AR"/>
        </w:rPr>
      </w:pPr>
      <w:r w:rsidRPr="00E81D2A">
        <w:rPr>
          <w:sz w:val="28"/>
          <w:lang w:val="es-AR"/>
        </w:rPr>
        <w:t xml:space="preserve">Cargo: </w:t>
      </w:r>
    </w:p>
    <w:p w:rsidR="000346DA" w:rsidRPr="00E81D2A" w:rsidRDefault="000346DA" w:rsidP="000346DA">
      <w:pPr>
        <w:spacing w:line="480" w:lineRule="auto"/>
        <w:rPr>
          <w:sz w:val="28"/>
          <w:lang w:val="es-AR"/>
        </w:rPr>
      </w:pPr>
      <w:r w:rsidRPr="00E81D2A">
        <w:rPr>
          <w:sz w:val="28"/>
          <w:lang w:val="es-AR"/>
        </w:rPr>
        <w:t xml:space="preserve">Firma: </w:t>
      </w:r>
    </w:p>
    <w:p w:rsidR="00463576" w:rsidRDefault="00463576" w:rsidP="00463576">
      <w:bookmarkStart w:id="0" w:name="_GoBack"/>
      <w:bookmarkEnd w:id="0"/>
    </w:p>
    <w:sectPr w:rsidR="00463576" w:rsidSect="009219C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258"/>
      <w:pgMar w:top="1670" w:right="907" w:bottom="720" w:left="1218" w:header="0" w:footer="11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6D9" w:rsidRDefault="001C06D9" w:rsidP="00F57024">
      <w:r>
        <w:separator/>
      </w:r>
    </w:p>
  </w:endnote>
  <w:endnote w:type="continuationSeparator" w:id="0">
    <w:p w:rsidR="001C06D9" w:rsidRDefault="001C06D9" w:rsidP="00F570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08C" w:rsidRDefault="0074508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83" w:rsidRDefault="00D57E83" w:rsidP="00577585">
    <w:pPr>
      <w:pStyle w:val="Piedepgina"/>
      <w:tabs>
        <w:tab w:val="left" w:pos="1534"/>
        <w:tab w:val="center" w:pos="4890"/>
      </w:tabs>
      <w:jc w:val="left"/>
    </w:pPr>
    <w:r>
      <w:tab/>
    </w:r>
    <w:r>
      <w:tab/>
    </w:r>
    <w:r>
      <w:tab/>
    </w:r>
    <w:fldSimple w:instr=" PAGE   \* MERGEFORMAT ">
      <w:r w:rsidR="00071C73">
        <w:rPr>
          <w:noProof/>
        </w:rPr>
        <w:t>2</w:t>
      </w:r>
    </w:fldSimple>
    <w:r w:rsidRPr="00CE4B19"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2824793</wp:posOffset>
          </wp:positionH>
          <wp:positionV relativeFrom="paragraph">
            <wp:posOffset>-3195287</wp:posOffset>
          </wp:positionV>
          <wp:extent cx="3491346" cy="3515096"/>
          <wp:effectExtent l="1905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1346" cy="3515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83" w:rsidRPr="009A3419" w:rsidRDefault="00DE0325" w:rsidP="009A3419">
    <w:pPr>
      <w:pStyle w:val="Piedepgina"/>
      <w:jc w:val="center"/>
      <w:rPr>
        <w:sz w:val="20"/>
      </w:rPr>
    </w:pPr>
    <w:r w:rsidRPr="009A3419">
      <w:rPr>
        <w:sz w:val="20"/>
      </w:rPr>
      <w:fldChar w:fldCharType="begin"/>
    </w:r>
    <w:r w:rsidR="00D57E83" w:rsidRPr="009A3419">
      <w:rPr>
        <w:sz w:val="20"/>
      </w:rPr>
      <w:instrText xml:space="preserve"> PAGE   \* MERGEFORMAT </w:instrText>
    </w:r>
    <w:r w:rsidRPr="009A3419">
      <w:rPr>
        <w:sz w:val="20"/>
      </w:rPr>
      <w:fldChar w:fldCharType="separate"/>
    </w:r>
    <w:r w:rsidR="0074508C">
      <w:rPr>
        <w:noProof/>
        <w:sz w:val="20"/>
      </w:rPr>
      <w:t>1</w:t>
    </w:r>
    <w:r w:rsidRPr="009A3419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6D9" w:rsidRDefault="001C06D9" w:rsidP="00F57024">
      <w:r>
        <w:separator/>
      </w:r>
    </w:p>
  </w:footnote>
  <w:footnote w:type="continuationSeparator" w:id="0">
    <w:p w:rsidR="001C06D9" w:rsidRDefault="001C06D9" w:rsidP="00F570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08C" w:rsidRDefault="0074508C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83" w:rsidRDefault="00DE0325">
    <w:pPr>
      <w:pStyle w:val="Encabezad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0" o:spid="_x0000_s4102" type="#_x0000_t202" style="position:absolute;left:0;text-align:left;margin-left:374.75pt;margin-top:65.45pt;width:6.45pt;height:14.75pt;z-index:251667456;visibility:visible;mso-wrap-style:non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pjEL4A&#10;AADaAAAADwAAAGRycy9kb3ducmV2LnhtbERPy4rCMBTdC/5DuII7TToLkWoUEQU3I/jYuLs217ba&#10;3JQkaufvJwvB5eG858vONuJFPtSONWRjBYK4cKbmUsP5tB1NQYSIbLBxTBr+KMBy0e/NMTfuzQd6&#10;HWMpUgiHHDVUMba5lKGoyGIYu5Y4cTfnLcYEfSmNx3cKt438UWoiLdacGipsaV1R8Tg+rYbb7/5x&#10;3zwP6l6qKV0yT90122s9HHSrGYhIXfyKP+6d0ZC2pivpBsjF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BqYxC+AAAA2gAAAA8AAAAAAAAAAAAAAAAAmAIAAGRycy9kb3ducmV2&#10;LnhtbFBLBQYAAAAABAAEAPUAAACDAwAAAAA=&#10;" filled="f" stroked="f">
          <v:textbox style="mso-next-textbox:#Cuadro de texto 10" inset="0,0,0,0">
            <w:txbxContent>
              <w:p w:rsidR="00D57E83" w:rsidRDefault="00D57E83" w:rsidP="00CE4B19"/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83" w:rsidRDefault="00DE0325">
    <w:pPr>
      <w:pStyle w:val="Encabezado"/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8" o:spid="_x0000_s4107" type="#_x0000_t202" style="position:absolute;left:0;text-align:left;margin-left:386.75pt;margin-top:56.1pt;width:67.85pt;height:9.75pt;z-index:25167257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SM78A&#10;AADaAAAADwAAAGRycy9kb3ducmV2LnhtbESPQYvCMBSE74L/ITzB25q6B1eqsUhBWPamK4K3R/Ns&#10;is1LSbK1/fdGWPA4zMw3zLYYbCt68qFxrGC5yEAQV043XCs4/x4+1iBCRNbYOiYFIwUodtPJFnPt&#10;Hnyk/hRrkSAcclRgYuxyKUNlyGJYuI44eTfnLcYkfS21x0eC21Z+ZtlKWmw4LRjsqDRU3U9/VsHX&#10;cHHUBSrpeusrb5px3f6MSs1nw34DItIQ3+H/9rdWsILXlXQD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1IzvwAAANoAAAAPAAAAAAAAAAAAAAAAAJgCAABkcnMvZG93bnJl&#10;di54bWxQSwUGAAAAAAQABAD1AAAAhAMAAAAA&#10;" filled="f" stroked="f">
          <v:textbox style="mso-next-textbox:#Cuadro de texto 8;mso-fit-shape-to-text:t" inset="0,0,0,0">
            <w:txbxContent>
              <w:p w:rsidR="00D57E83" w:rsidRDefault="00D57E83" w:rsidP="00577585">
                <w:r>
                  <w:rPr>
                    <w:rFonts w:ascii="Calibri" w:eastAsia="Calibri" w:hAnsi="Calibri" w:cs="Calibri"/>
                    <w:color w:val="000000"/>
                    <w:sz w:val="16"/>
                    <w:szCs w:val="16"/>
                  </w:rPr>
                  <w:t>Año del Bicentenario</w:t>
                </w:r>
              </w:p>
            </w:txbxContent>
          </v:textbox>
        </v:shape>
      </w:pict>
    </w:r>
    <w:r>
      <w:rPr>
        <w:noProof/>
        <w:lang w:eastAsia="es-ES"/>
      </w:rPr>
      <w:pict>
        <v:shape id="Cuadro de texto 7" o:spid="_x0000_s4106" type="#_x0000_t202" style="position:absolute;left:0;text-align:left;margin-left:386.75pt;margin-top:45.45pt;width:16.25pt;height:9.75pt;z-index:2516715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MRL8A&#10;AADaAAAADwAAAGRycy9kb3ducmV2LnhtbESPQYvCMBSE74L/ITxhb9tUwV2pRhFBEG+rInh7NM+m&#10;2LyUJNb2328WFjwOM/MNs9r0thEd+VA7VjDNchDEpdM1Vwou5/3nAkSIyBobx6RgoACb9Xi0wkK7&#10;F/9Qd4qVSBAOBSowMbaFlKE0ZDFkriVO3t15izFJX0nt8ZXgtpGzPP+SFmtOCwZb2hkqH6enVfDd&#10;Xx21gXZ0u3elN/WwaI6DUh+TfrsEEamP7/B/+6AVzOHvSroB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acxEvwAAANoAAAAPAAAAAAAAAAAAAAAAAJgCAABkcnMvZG93bnJl&#10;di54bWxQSwUGAAAAAAQABAD1AAAAhAMAAAAA&#10;" filled="f" stroked="f">
          <v:textbox style="mso-next-textbox:#Cuadro de texto 7;mso-fit-shape-to-text:t" inset="0,0,0,0">
            <w:txbxContent>
              <w:p w:rsidR="00D57E83" w:rsidRDefault="00D57E83" w:rsidP="00577585">
                <w:r>
                  <w:rPr>
                    <w:rFonts w:ascii="Calibri" w:eastAsia="Calibri" w:hAnsi="Calibri" w:cs="Calibri"/>
                    <w:b/>
                    <w:bCs/>
                    <w:color w:val="000000"/>
                    <w:sz w:val="16"/>
                    <w:szCs w:val="16"/>
                  </w:rPr>
                  <w:t>2015</w:t>
                </w:r>
              </w:p>
            </w:txbxContent>
          </v:textbox>
        </v:shape>
      </w:pict>
    </w:r>
    <w:r>
      <w:rPr>
        <w:noProof/>
        <w:lang w:eastAsia="es-ES"/>
      </w:rPr>
      <w:pict>
        <v:shape id="Cuadro de texto 5" o:spid="_x0000_s4105" type="#_x0000_t202" style="position:absolute;left:0;text-align:left;margin-left:378.75pt;margin-top:45.45pt;width:7.05pt;height:9.1pt;z-index:25167052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p378A&#10;AADaAAAADwAAAGRycy9kb3ducmV2LnhtbESPQYvCMBSE74L/ITxhb9tUkV2pRhFBEG+rInh7NM+m&#10;2LyUJNb2328WFjwOM/MNs9r0thEd+VA7VjDNchDEpdM1Vwou5/3nAkSIyBobx6RgoACb9Xi0wkK7&#10;F/9Qd4qVSBAOBSowMbaFlKE0ZDFkriVO3t15izFJX0nt8ZXgtpGzPP+SFmtOCwZb2hkqH6enVfDd&#10;Xx21gXZ0u3elN/WwaI6DUh+TfrsEEamP7/B/+6AVzOHvSroB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JWnfvwAAANoAAAAPAAAAAAAAAAAAAAAAAJgCAABkcnMvZG93bnJl&#10;di54bWxQSwUGAAAAAAQABAD1AAAAhAMAAAAA&#10;" filled="f" stroked="f">
          <v:textbox style="mso-next-textbox:#Cuadro de texto 5;mso-fit-shape-to-text:t" inset="0,0,0,0">
            <w:txbxContent>
              <w:p w:rsidR="00D57E83" w:rsidRDefault="00D57E83" w:rsidP="00577585">
                <w:r>
                  <w:rPr>
                    <w:rFonts w:ascii="Wingdings 3" w:eastAsia="Wingdings 3" w:hAnsi="Wingdings 3" w:cs="Wingdings 3"/>
                    <w:color w:val="000000"/>
                    <w:sz w:val="16"/>
                    <w:szCs w:val="16"/>
                  </w:rPr>
                  <w:t></w:t>
                </w:r>
              </w:p>
            </w:txbxContent>
          </v:textbox>
        </v:shape>
      </w:pict>
    </w:r>
    <w:r>
      <w:rPr>
        <w:noProof/>
        <w:lang w:eastAsia="es-ES"/>
      </w:rPr>
      <w:pict>
        <v:shape id="Cuadro de texto 9" o:spid="_x0000_s4108" type="#_x0000_t202" style="position:absolute;left:0;text-align:left;margin-left:386.75pt;margin-top:66.8pt;width:123.4pt;height:14.65pt;z-index:251673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<v:textbox style="mso-next-textbox:#Cuadro de texto 9" inset="0,0,0,0">
            <w:txbxContent>
              <w:p w:rsidR="00D57E83" w:rsidRDefault="00D57E83" w:rsidP="00577585">
                <w:r>
                  <w:rPr>
                    <w:rFonts w:ascii="Calibri" w:eastAsia="Calibri" w:hAnsi="Calibri" w:cs="Calibri"/>
                    <w:color w:val="000000"/>
                    <w:sz w:val="16"/>
                    <w:szCs w:val="16"/>
                  </w:rPr>
                  <w:t xml:space="preserve">del Congreso los Pueblos Libres </w:t>
                </w:r>
              </w:p>
            </w:txbxContent>
          </v:textbox>
        </v:shape>
      </w:pict>
    </w:r>
    <w:r w:rsidR="00D57E83" w:rsidRPr="00577585">
      <w:rPr>
        <w:noProof/>
        <w:lang w:eastAsia="es-ES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page">
            <wp:posOffset>841169</wp:posOffset>
          </wp:positionH>
          <wp:positionV relativeFrom="page">
            <wp:posOffset>437408</wp:posOffset>
          </wp:positionV>
          <wp:extent cx="3384467" cy="558140"/>
          <wp:effectExtent l="0" t="0" r="0" b="0"/>
          <wp:wrapTight wrapText="bothSides">
            <wp:wrapPolygon edited="0">
              <wp:start x="0" y="0"/>
              <wp:lineTo x="0" y="20665"/>
              <wp:lineTo x="21401" y="20665"/>
              <wp:lineTo x="21401" y="0"/>
              <wp:lineTo x="0" y="0"/>
            </wp:wrapPolygon>
          </wp:wrapTight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9126" cy="562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028A6"/>
    <w:multiLevelType w:val="hybridMultilevel"/>
    <w:tmpl w:val="3676CBE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2433FB"/>
    <w:multiLevelType w:val="hybridMultilevel"/>
    <w:tmpl w:val="D2F213B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9A1550"/>
    <w:multiLevelType w:val="hybridMultilevel"/>
    <w:tmpl w:val="91805960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9C2FC0"/>
    <w:multiLevelType w:val="hybridMultilevel"/>
    <w:tmpl w:val="A754D0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A66ABF"/>
    <w:multiLevelType w:val="hybridMultilevel"/>
    <w:tmpl w:val="E89E87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006C1E"/>
    <w:multiLevelType w:val="hybridMultilevel"/>
    <w:tmpl w:val="BC604468"/>
    <w:lvl w:ilvl="0" w:tplc="B0DC7D1A">
      <w:start w:val="1"/>
      <w:numFmt w:val="decimal"/>
      <w:lvlText w:val="(%1)"/>
      <w:lvlJc w:val="left"/>
      <w:pPr>
        <w:ind w:left="717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46F2630F"/>
    <w:multiLevelType w:val="hybridMultilevel"/>
    <w:tmpl w:val="1B2A848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1154D68"/>
    <w:multiLevelType w:val="hybridMultilevel"/>
    <w:tmpl w:val="26865A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9B2A9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9A43D69"/>
    <w:multiLevelType w:val="hybridMultilevel"/>
    <w:tmpl w:val="288029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A86DF6"/>
    <w:multiLevelType w:val="hybridMultilevel"/>
    <w:tmpl w:val="080AC4C6"/>
    <w:lvl w:ilvl="0" w:tplc="B18011CC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B4F0B26"/>
    <w:multiLevelType w:val="hybridMultilevel"/>
    <w:tmpl w:val="B09274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7D59E6"/>
    <w:multiLevelType w:val="hybridMultilevel"/>
    <w:tmpl w:val="3E2A605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95404E88">
      <w:numFmt w:val="bullet"/>
      <w:lvlText w:val="•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BEF71FA"/>
    <w:multiLevelType w:val="hybridMultilevel"/>
    <w:tmpl w:val="91C0F6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D759DC"/>
    <w:multiLevelType w:val="hybridMultilevel"/>
    <w:tmpl w:val="379225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D12CB1"/>
    <w:multiLevelType w:val="hybridMultilevel"/>
    <w:tmpl w:val="62E099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A43CCE"/>
    <w:multiLevelType w:val="hybridMultilevel"/>
    <w:tmpl w:val="E82A2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942B05"/>
    <w:multiLevelType w:val="hybridMultilevel"/>
    <w:tmpl w:val="410234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7"/>
  </w:num>
  <w:num w:numId="4">
    <w:abstractNumId w:val="11"/>
  </w:num>
  <w:num w:numId="5">
    <w:abstractNumId w:val="4"/>
  </w:num>
  <w:num w:numId="6">
    <w:abstractNumId w:val="10"/>
  </w:num>
  <w:num w:numId="7">
    <w:abstractNumId w:val="14"/>
  </w:num>
  <w:num w:numId="8">
    <w:abstractNumId w:val="15"/>
  </w:num>
  <w:num w:numId="9">
    <w:abstractNumId w:val="3"/>
  </w:num>
  <w:num w:numId="10">
    <w:abstractNumId w:val="6"/>
  </w:num>
  <w:num w:numId="11">
    <w:abstractNumId w:val="12"/>
  </w:num>
  <w:num w:numId="12">
    <w:abstractNumId w:val="5"/>
  </w:num>
  <w:num w:numId="13">
    <w:abstractNumId w:val="0"/>
  </w:num>
  <w:num w:numId="14">
    <w:abstractNumId w:val="13"/>
  </w:num>
  <w:num w:numId="15">
    <w:abstractNumId w:val="17"/>
  </w:num>
  <w:num w:numId="16">
    <w:abstractNumId w:val="1"/>
  </w:num>
  <w:num w:numId="17">
    <w:abstractNumId w:val="2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5602"/>
    <o:shapelayout v:ext="edit">
      <o:idmap v:ext="edit" data="4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34CEA"/>
    <w:rsid w:val="000346DA"/>
    <w:rsid w:val="00071C73"/>
    <w:rsid w:val="000F15DF"/>
    <w:rsid w:val="00105636"/>
    <w:rsid w:val="00134CEA"/>
    <w:rsid w:val="001567D2"/>
    <w:rsid w:val="00192313"/>
    <w:rsid w:val="00193C3A"/>
    <w:rsid w:val="001B4F0D"/>
    <w:rsid w:val="001C06D9"/>
    <w:rsid w:val="001E24BE"/>
    <w:rsid w:val="001F2FF1"/>
    <w:rsid w:val="00202C2A"/>
    <w:rsid w:val="00217D3B"/>
    <w:rsid w:val="0027642E"/>
    <w:rsid w:val="00293A1E"/>
    <w:rsid w:val="00293C10"/>
    <w:rsid w:val="002A11C3"/>
    <w:rsid w:val="002D29DD"/>
    <w:rsid w:val="00306247"/>
    <w:rsid w:val="003459A7"/>
    <w:rsid w:val="00381A0E"/>
    <w:rsid w:val="003C3356"/>
    <w:rsid w:val="003C52EB"/>
    <w:rsid w:val="00411E14"/>
    <w:rsid w:val="004178BD"/>
    <w:rsid w:val="00423464"/>
    <w:rsid w:val="004443A9"/>
    <w:rsid w:val="00463576"/>
    <w:rsid w:val="004B35BD"/>
    <w:rsid w:val="004E2478"/>
    <w:rsid w:val="004E501C"/>
    <w:rsid w:val="004F683B"/>
    <w:rsid w:val="00507C2A"/>
    <w:rsid w:val="00525A5D"/>
    <w:rsid w:val="00570A31"/>
    <w:rsid w:val="00577585"/>
    <w:rsid w:val="005A0944"/>
    <w:rsid w:val="006421E6"/>
    <w:rsid w:val="006C03B9"/>
    <w:rsid w:val="007005E4"/>
    <w:rsid w:val="0072669C"/>
    <w:rsid w:val="007438DD"/>
    <w:rsid w:val="0074508C"/>
    <w:rsid w:val="00772678"/>
    <w:rsid w:val="00785348"/>
    <w:rsid w:val="00787E72"/>
    <w:rsid w:val="007D129C"/>
    <w:rsid w:val="007D6C86"/>
    <w:rsid w:val="007F25B3"/>
    <w:rsid w:val="00804EAC"/>
    <w:rsid w:val="00805CB9"/>
    <w:rsid w:val="00812D32"/>
    <w:rsid w:val="0083471E"/>
    <w:rsid w:val="008618E1"/>
    <w:rsid w:val="00871A4B"/>
    <w:rsid w:val="00883887"/>
    <w:rsid w:val="008B0D44"/>
    <w:rsid w:val="008B7124"/>
    <w:rsid w:val="008F7EBB"/>
    <w:rsid w:val="009219C7"/>
    <w:rsid w:val="009A3419"/>
    <w:rsid w:val="009B65CB"/>
    <w:rsid w:val="009F18C5"/>
    <w:rsid w:val="00A31268"/>
    <w:rsid w:val="00A4225D"/>
    <w:rsid w:val="00A4740A"/>
    <w:rsid w:val="00A70F56"/>
    <w:rsid w:val="00A74280"/>
    <w:rsid w:val="00AE0AF8"/>
    <w:rsid w:val="00B01631"/>
    <w:rsid w:val="00B35F21"/>
    <w:rsid w:val="00B55DCC"/>
    <w:rsid w:val="00B623D2"/>
    <w:rsid w:val="00BD2C84"/>
    <w:rsid w:val="00C1082C"/>
    <w:rsid w:val="00C16E20"/>
    <w:rsid w:val="00C174F8"/>
    <w:rsid w:val="00C346DC"/>
    <w:rsid w:val="00CE33B1"/>
    <w:rsid w:val="00CE4B19"/>
    <w:rsid w:val="00CE5981"/>
    <w:rsid w:val="00D30095"/>
    <w:rsid w:val="00D4645E"/>
    <w:rsid w:val="00D57E83"/>
    <w:rsid w:val="00DC3715"/>
    <w:rsid w:val="00DE0325"/>
    <w:rsid w:val="00E11B37"/>
    <w:rsid w:val="00E81D2A"/>
    <w:rsid w:val="00EC3E27"/>
    <w:rsid w:val="00EF06C0"/>
    <w:rsid w:val="00F01256"/>
    <w:rsid w:val="00F07368"/>
    <w:rsid w:val="00F57024"/>
    <w:rsid w:val="00FF0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3"/>
        <w:sz w:val="22"/>
        <w:szCs w:val="22"/>
        <w:lang w:val="es-ES" w:eastAsia="es-ES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DCC"/>
    <w:pPr>
      <w:widowControl/>
      <w:suppressAutoHyphens w:val="0"/>
      <w:overflowPunct/>
      <w:autoSpaceDE/>
      <w:autoSpaceDN/>
      <w:spacing w:after="200" w:line="276" w:lineRule="auto"/>
      <w:jc w:val="both"/>
      <w:textAlignment w:val="auto"/>
    </w:pPr>
    <w:rPr>
      <w:rFonts w:eastAsiaTheme="minorHAnsi"/>
      <w:kern w:val="0"/>
      <w:sz w:val="26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464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775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702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7024"/>
  </w:style>
  <w:style w:type="paragraph" w:styleId="Piedepgina">
    <w:name w:val="footer"/>
    <w:basedOn w:val="Normal"/>
    <w:link w:val="PiedepginaCar"/>
    <w:uiPriority w:val="99"/>
    <w:unhideWhenUsed/>
    <w:rsid w:val="00F5702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024"/>
  </w:style>
  <w:style w:type="paragraph" w:styleId="Textodeglobo">
    <w:name w:val="Balloon Text"/>
    <w:basedOn w:val="Normal"/>
    <w:link w:val="TextodegloboCar"/>
    <w:uiPriority w:val="99"/>
    <w:semiHidden/>
    <w:unhideWhenUsed/>
    <w:rsid w:val="00F0125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1256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577585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Prrafodelista">
    <w:name w:val="List Paragraph"/>
    <w:basedOn w:val="Normal"/>
    <w:uiPriority w:val="34"/>
    <w:qFormat/>
    <w:rsid w:val="00577585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57758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7758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D4645E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28"/>
      <w:szCs w:val="28"/>
      <w:lang w:eastAsia="en-US"/>
    </w:rPr>
  </w:style>
  <w:style w:type="table" w:styleId="Tablaconcuadrcula">
    <w:name w:val="Table Grid"/>
    <w:basedOn w:val="Tablanormal"/>
    <w:uiPriority w:val="59"/>
    <w:rsid w:val="00D4645E"/>
    <w:pPr>
      <w:widowControl/>
      <w:suppressAutoHyphens w:val="0"/>
      <w:overflowPunct/>
      <w:autoSpaceDE/>
      <w:autoSpaceDN/>
      <w:textAlignment w:val="auto"/>
    </w:pPr>
    <w:rPr>
      <w:kern w:val="0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5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55DCC"/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AE0AF8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&#237;a%20Jos&#233;\AppData\Roaming\Microsoft\Plantillas\Hoja%20Membretada%20A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AP.dotx</Template>
  <TotalTime>2</TotalTime>
  <Pages>1</Pages>
  <Words>70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José</dc:creator>
  <cp:lastModifiedBy>María José</cp:lastModifiedBy>
  <cp:revision>6</cp:revision>
  <cp:lastPrinted>2015-07-29T13:26:00Z</cp:lastPrinted>
  <dcterms:created xsi:type="dcterms:W3CDTF">2015-09-16T13:51:00Z</dcterms:created>
  <dcterms:modified xsi:type="dcterms:W3CDTF">2015-09-16T16:13:00Z</dcterms:modified>
</cp:coreProperties>
</file>