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4B8E94" w:themeColor="accent3" w:themeShade="BF"/>
        </w:tblBorders>
        <w:tblLook w:val="0600" w:firstRow="0" w:lastRow="0" w:firstColumn="0" w:lastColumn="0" w:noHBand="1" w:noVBand="1"/>
      </w:tblPr>
      <w:tblGrid>
        <w:gridCol w:w="9026"/>
      </w:tblGrid>
      <w:tr w:rsidR="007B24F9" w:rsidRPr="00AF1AA6" w14:paraId="1A05B638" w14:textId="77777777" w:rsidTr="00580F79">
        <w:tc>
          <w:tcPr>
            <w:tcW w:w="9026" w:type="dxa"/>
          </w:tcPr>
          <w:p w14:paraId="7EF1B6FB" w14:textId="3A3DF728" w:rsidR="007B24F9" w:rsidRPr="00AF1AA6" w:rsidRDefault="007B24F9" w:rsidP="005821E1">
            <w:pPr>
              <w:pStyle w:val="Ttulo2"/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</w:pPr>
            <w:r w:rsidRPr="00AF1AA6"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  <w:lastRenderedPageBreak/>
              <w:t>A</w:t>
            </w:r>
            <w:r w:rsidRPr="00AF1AA6">
              <w:rPr>
                <w:rStyle w:val="Ttulo1Car"/>
                <w:caps/>
                <w:color w:val="325F63" w:themeColor="accent3" w:themeShade="80"/>
                <w:spacing w:val="20"/>
                <w:kern w:val="22"/>
                <w:sz w:val="32"/>
                <w:szCs w:val="24"/>
              </w:rPr>
              <w:t>NEXO 5</w:t>
            </w:r>
          </w:p>
        </w:tc>
      </w:tr>
    </w:tbl>
    <w:p w14:paraId="49FA2A64" w14:textId="0D599ED9" w:rsidR="004509A7" w:rsidRPr="00AF1AA6" w:rsidRDefault="004509A7" w:rsidP="004509A7">
      <w:pPr>
        <w:jc w:val="center"/>
        <w:rPr>
          <w:b/>
          <w:bCs/>
          <w:sz w:val="22"/>
        </w:rPr>
      </w:pPr>
      <w:r w:rsidRPr="00CF3A13">
        <w:t>Informe del/de la director/a del/de la estudiante (becario/a o con aval académico)</w:t>
      </w:r>
    </w:p>
    <w:p w14:paraId="1D392249" w14:textId="2B9010AB" w:rsidR="004509A7" w:rsidRPr="00AF1AA6" w:rsidRDefault="004509A7" w:rsidP="004509A7">
      <w:pPr>
        <w:jc w:val="center"/>
        <w:rPr>
          <w:b/>
          <w:bCs/>
          <w:sz w:val="22"/>
        </w:rPr>
      </w:pPr>
      <w:r w:rsidRPr="00AF1AA6">
        <w:rPr>
          <w:b/>
          <w:bCs/>
          <w:sz w:val="22"/>
        </w:rPr>
        <w:t>FORMULARIO</w:t>
      </w:r>
    </w:p>
    <w:p w14:paraId="33E509D6" w14:textId="7B2E34EE" w:rsidR="004509A7" w:rsidRPr="00CF3A13" w:rsidRDefault="004509A7" w:rsidP="004509A7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CF3A13">
        <w:t>Apellido y nombres del/de la estudiante:</w:t>
      </w:r>
    </w:p>
    <w:p w14:paraId="389248C2" w14:textId="77777777" w:rsidR="00096F0E" w:rsidRPr="00CF3A13" w:rsidRDefault="00AC1702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CF3A13">
        <w:t>Condición: ☐ BECARIO/A  ☐ ESTUDIANTE CON AVAL ACADÉMICO</w:t>
      </w:r>
    </w:p>
    <w:p w14:paraId="74B71CDF" w14:textId="5CAE41BA" w:rsidR="004509A7" w:rsidRPr="00CF3A13" w:rsidRDefault="004509A7" w:rsidP="004509A7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CF3A13">
        <w:t>Carrera a la que pertenece el/la estudiante:</w:t>
      </w:r>
    </w:p>
    <w:p w14:paraId="2FDB97D1" w14:textId="2902D64F" w:rsidR="004509A7" w:rsidRPr="00CF3A13" w:rsidRDefault="004509A7" w:rsidP="004509A7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CF3A13">
        <w:rPr>
          <w:b/>
          <w:bCs/>
          <w:sz w:val="22"/>
        </w:rPr>
        <w:t>Título del proyecto de investigación:</w:t>
      </w:r>
    </w:p>
    <w:p w14:paraId="165BE9B2" w14:textId="5F23A242" w:rsidR="004509A7" w:rsidRPr="00CF3A13" w:rsidRDefault="004509A7" w:rsidP="004509A7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CF3A13">
        <w:t>Director/a del/de la estudiante:</w:t>
      </w:r>
    </w:p>
    <w:p w14:paraId="7514B842" w14:textId="5C34005B" w:rsidR="00ED1810" w:rsidRPr="00AF1AA6" w:rsidRDefault="00ED1810" w:rsidP="004509A7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Lugar de desarrollo del trabajo de investigación:</w:t>
      </w:r>
    </w:p>
    <w:p w14:paraId="6C33B491" w14:textId="77777777" w:rsidR="00A16C4C" w:rsidRPr="00AF1AA6" w:rsidRDefault="00A16C4C" w:rsidP="00A16C4C">
      <w:pPr>
        <w:jc w:val="both"/>
        <w:rPr>
          <w:b/>
          <w:bCs/>
          <w:sz w:val="22"/>
        </w:rPr>
      </w:pPr>
    </w:p>
    <w:p w14:paraId="55FCF61B" w14:textId="0DD87A87" w:rsidR="00A16C4C" w:rsidRPr="00AF1AA6" w:rsidRDefault="00A16C4C" w:rsidP="00A16C4C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CUMPLIMIENTO</w:t>
      </w:r>
      <w:r w:rsidR="00F94DB3" w:rsidRPr="00AF1AA6">
        <w:rPr>
          <w:rFonts w:ascii="Calibri" w:eastAsia="Calibri" w:hAnsi="Calibri" w:cs="Calibri"/>
          <w:sz w:val="22"/>
          <w:lang w:eastAsia="en-US"/>
        </w:rPr>
        <w:t xml:space="preserve"> DE LA ASISTENCIA</w:t>
      </w:r>
      <w:r w:rsidR="0060412A" w:rsidRPr="00AF1AA6">
        <w:rPr>
          <w:rFonts w:ascii="Calibri" w:eastAsia="Calibri" w:hAnsi="Calibri" w:cs="Calibri"/>
          <w:sz w:val="22"/>
          <w:lang w:eastAsia="en-US"/>
        </w:rPr>
        <w:t xml:space="preserve"> DEL/LA ESTUDIANTE</w:t>
      </w:r>
      <w:r w:rsidRPr="00AF1AA6">
        <w:rPr>
          <w:rFonts w:ascii="Calibri" w:eastAsia="Calibri" w:hAnsi="Calibri" w:cs="Calibri"/>
          <w:sz w:val="22"/>
          <w:lang w:eastAsia="en-US"/>
        </w:rPr>
        <w:t xml:space="preserve">: </w:t>
      </w:r>
    </w:p>
    <w:p w14:paraId="6177CF9D" w14:textId="5A3780BE" w:rsidR="00F94DB3" w:rsidRPr="00AF1AA6" w:rsidRDefault="00F94DB3" w:rsidP="00A16C4C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5D0D3ABA" w14:textId="77777777" w:rsidR="00F94DB3" w:rsidRPr="00AF1AA6" w:rsidRDefault="00F94DB3" w:rsidP="00F94DB3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2A99B7CC" w14:textId="77777777" w:rsidR="00F94DB3" w:rsidRPr="00AF1AA6" w:rsidRDefault="00F94DB3" w:rsidP="00F94DB3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</w:p>
    <w:p w14:paraId="6A7343AB" w14:textId="36471C25" w:rsidR="0060412A" w:rsidRPr="00AF1AA6" w:rsidRDefault="0060412A" w:rsidP="0060412A">
      <w:pPr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DESEMPEÑO DEL/LA ESTUDIANTE:</w:t>
      </w:r>
    </w:p>
    <w:p w14:paraId="62F7E0FE" w14:textId="77777777" w:rsidR="0060412A" w:rsidRPr="00AF1AA6" w:rsidRDefault="0060412A" w:rsidP="0060412A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5A7F635D" w14:textId="77777777" w:rsidR="0060412A" w:rsidRPr="00AF1AA6" w:rsidRDefault="0060412A" w:rsidP="0060412A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6413C09F" w14:textId="77777777" w:rsidR="0060412A" w:rsidRPr="00AF1AA6" w:rsidRDefault="0060412A" w:rsidP="0060412A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64D18BCB" w14:textId="77777777" w:rsidR="0060412A" w:rsidRPr="00AF1AA6" w:rsidRDefault="0060412A" w:rsidP="0060412A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039E496B" w14:textId="55ECEA7F" w:rsidR="0060412A" w:rsidRPr="00AF1AA6" w:rsidRDefault="0060412A" w:rsidP="0060412A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1FDC52DA" w14:textId="77777777" w:rsidR="0060412A" w:rsidRPr="00AF1AA6" w:rsidRDefault="0060412A" w:rsidP="0060412A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</w:p>
    <w:p w14:paraId="4445292A" w14:textId="07D3B53A" w:rsidR="00A16C4C" w:rsidRPr="00AF1AA6" w:rsidRDefault="00F92077" w:rsidP="00A16C4C">
      <w:pPr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 xml:space="preserve">PRINCIPALES LOGROS ALCANZADOS POR </w:t>
      </w:r>
      <w:r w:rsidR="0060412A" w:rsidRPr="00AF1AA6">
        <w:rPr>
          <w:rFonts w:ascii="Calibri" w:eastAsia="Calibri" w:hAnsi="Calibri" w:cs="Calibri"/>
          <w:sz w:val="22"/>
          <w:lang w:eastAsia="en-US"/>
        </w:rPr>
        <w:t>EL/LA ESTUDIANTE</w:t>
      </w:r>
      <w:r w:rsidR="00A16C4C" w:rsidRPr="00AF1AA6">
        <w:rPr>
          <w:rFonts w:ascii="Calibri" w:eastAsia="Calibri" w:hAnsi="Calibri" w:cs="Calibri"/>
          <w:sz w:val="22"/>
          <w:lang w:eastAsia="en-US"/>
        </w:rPr>
        <w:t>:</w:t>
      </w:r>
    </w:p>
    <w:p w14:paraId="22F3920C" w14:textId="77777777" w:rsidR="00F94DB3" w:rsidRPr="00AF1AA6" w:rsidRDefault="00F94DB3" w:rsidP="00F94DB3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4D772D2F" w14:textId="77777777" w:rsidR="00F94DB3" w:rsidRPr="00AF1AA6" w:rsidRDefault="00F94DB3" w:rsidP="00F94DB3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45D699A6" w14:textId="77777777" w:rsidR="00F94DB3" w:rsidRPr="00AF1AA6" w:rsidRDefault="00F94DB3" w:rsidP="00F94DB3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7A802B03" w14:textId="77777777" w:rsidR="00F94DB3" w:rsidRPr="00AF1AA6" w:rsidRDefault="00F94DB3" w:rsidP="00F94DB3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4D968539" w14:textId="77777777" w:rsidR="00F94DB3" w:rsidRPr="00AF1AA6" w:rsidRDefault="00F94DB3" w:rsidP="00F94DB3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12C2AD26" w14:textId="77777777" w:rsidR="0060412A" w:rsidRPr="00AF1AA6" w:rsidRDefault="0060412A" w:rsidP="00F94DB3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</w:p>
    <w:p w14:paraId="68F29340" w14:textId="014CF778" w:rsidR="0060412A" w:rsidRPr="00AF1AA6" w:rsidRDefault="0060412A" w:rsidP="0060412A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 xml:space="preserve">OTROS COMENTARIOS QUE DESEE HACER: </w:t>
      </w:r>
    </w:p>
    <w:p w14:paraId="3D07FCA8" w14:textId="77777777" w:rsidR="0060412A" w:rsidRPr="00AF1AA6" w:rsidRDefault="0060412A" w:rsidP="0060412A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5F01F3CB" w14:textId="76747CEA" w:rsidR="0060412A" w:rsidRPr="00AF1AA6" w:rsidRDefault="0060412A" w:rsidP="0060412A">
      <w:pPr>
        <w:spacing w:before="56"/>
        <w:ind w:left="364"/>
        <w:rPr>
          <w:rFonts w:ascii="Calibri" w:eastAsia="Calibri" w:hAnsi="Calibri" w:cs="Calibri"/>
          <w:sz w:val="22"/>
          <w:lang w:eastAsia="en-US"/>
        </w:rPr>
      </w:pPr>
      <w:r w:rsidRPr="00AF1AA6">
        <w:rPr>
          <w:rFonts w:ascii="Calibri" w:eastAsia="Calibri" w:hAnsi="Calibri" w:cs="Calibri"/>
          <w:sz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606BCF10" w14:textId="77777777" w:rsidR="00F94DB3" w:rsidRPr="00AF1AA6" w:rsidRDefault="00F94DB3" w:rsidP="00A16C4C">
      <w:pPr>
        <w:ind w:left="364"/>
        <w:rPr>
          <w:rFonts w:ascii="Calibri" w:eastAsia="Calibri" w:hAnsi="Calibri" w:cs="Calibri"/>
          <w:sz w:val="22"/>
          <w:lang w:eastAsia="en-US"/>
        </w:rPr>
      </w:pPr>
    </w:p>
    <w:p w14:paraId="6F600624" w14:textId="77777777" w:rsidR="00F94DB3" w:rsidRPr="00AF1AA6" w:rsidRDefault="00F94DB3" w:rsidP="00F94DB3">
      <w:p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Firma y aclaración del director/a:</w:t>
      </w:r>
    </w:p>
    <w:p w14:paraId="51D88FAF" w14:textId="77777777" w:rsidR="00F94DB3" w:rsidRPr="00AF1AA6" w:rsidRDefault="00F94DB3" w:rsidP="00F94DB3">
      <w:pPr>
        <w:jc w:val="both"/>
        <w:rPr>
          <w:sz w:val="22"/>
        </w:rPr>
      </w:pPr>
    </w:p>
    <w:p w14:paraId="36C7BC51" w14:textId="77777777" w:rsidR="00F94DB3" w:rsidRPr="00AF1AA6" w:rsidRDefault="00F94DB3" w:rsidP="00F94DB3">
      <w:p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 xml:space="preserve">Lugar y fecha: </w:t>
      </w:r>
    </w:p>
    <w:sectPr w:rsidR="00096F0E" w:rsidRPr="00E74883" w:rsidSect="0026442F">
      <w:pgSz w:w="11906" w:h="16838" w:code="9"/>
      <w:pgMar w:top="1440" w:right="1440" w:bottom="1440" w:left="144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2138" w14:textId="77777777" w:rsidR="00AC1702" w:rsidRDefault="00AC1702" w:rsidP="008F07DC">
      <w:pPr>
        <w:spacing w:before="0"/>
      </w:pPr>
      <w:r>
        <w:separator/>
      </w:r>
    </w:p>
  </w:endnote>
  <w:endnote w:type="continuationSeparator" w:id="0">
    <w:p w14:paraId="1C631942" w14:textId="77777777" w:rsidR="00AC1702" w:rsidRDefault="00AC1702" w:rsidP="008F07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a de pie de página con la fecha, el título del documento y el número de página"/>
    </w:tblPr>
    <w:tblGrid>
      <w:gridCol w:w="1779"/>
      <w:gridCol w:w="5467"/>
      <w:gridCol w:w="1780"/>
    </w:tblGrid>
    <w:tr w:rsidR="00A44024" w:rsidRPr="00A03B52" w14:paraId="6AD1DD09" w14:textId="77777777" w:rsidTr="004F4B35">
      <w:tc>
        <w:tcPr>
          <w:tcW w:w="1981" w:type="dxa"/>
        </w:tcPr>
        <w:p w14:paraId="2875B3E2" w14:textId="72A24C47" w:rsidR="00FA2888" w:rsidRPr="00A03B52" w:rsidRDefault="00FA2888" w:rsidP="00F23323">
          <w:pPr>
            <w:pStyle w:val="Piedepgina"/>
            <w:rPr>
              <w:szCs w:val="16"/>
            </w:rPr>
          </w:pPr>
        </w:p>
      </w:tc>
      <w:tc>
        <w:tcPr>
          <w:tcW w:w="5975" w:type="dxa"/>
        </w:tcPr>
        <w:p w14:paraId="53511E36" w14:textId="77777777" w:rsidR="00FA2888" w:rsidRDefault="00AC1702" w:rsidP="00F23323">
          <w:pPr>
            <w:pStyle w:val="Piedepginacentrado"/>
          </w:pPr>
          <w:sdt>
            <w:sdtPr>
              <w:id w:val="1044025076"/>
              <w:placeholder>
                <w:docPart w:val="76A25605BA4E4ED8BE93F5E2C80A2520"/>
              </w:placeholder>
              <w15:appearance w15:val="hidden"/>
            </w:sdtPr>
            <w:sdtEndPr/>
            <w:sdtContent>
              <w:r w:rsidR="002E23FB">
                <w:t>Programa de Becas de Investigación para Estudiantes</w:t>
              </w:r>
            </w:sdtContent>
          </w:sdt>
        </w:p>
        <w:p w14:paraId="4682A4F1" w14:textId="34F858B1" w:rsidR="0031142A" w:rsidRPr="00F23323" w:rsidRDefault="0031142A" w:rsidP="00F23323">
          <w:pPr>
            <w:pStyle w:val="Piedepginacentrado"/>
          </w:pPr>
          <w:r>
            <w:t>Dirección de Investigación y Relaciones Institucionales FCM UNCUYO</w:t>
          </w:r>
        </w:p>
      </w:tc>
      <w:tc>
        <w:tcPr>
          <w:tcW w:w="1973" w:type="dxa"/>
        </w:tcPr>
        <w:p w14:paraId="1CFE821A" w14:textId="56308C13" w:rsidR="00FA2888" w:rsidRPr="00A03B52" w:rsidRDefault="00AD1DD2" w:rsidP="00543FAF">
          <w:pPr>
            <w:pStyle w:val="Piedepginaalineadoaladerecha"/>
            <w:rPr>
              <w:szCs w:val="16"/>
            </w:rPr>
          </w:pPr>
          <w:r w:rsidRPr="00A03B52">
            <w:rPr>
              <w:szCs w:val="16"/>
              <w:lang w:bidi="es-ES"/>
            </w:rPr>
            <w:fldChar w:fldCharType="begin"/>
          </w:r>
          <w:r w:rsidRPr="00A03B52">
            <w:rPr>
              <w:szCs w:val="16"/>
              <w:lang w:bidi="es-ES"/>
            </w:rPr>
            <w:instrText xml:space="preserve"> PAGE   \* MERGEFORMAT </w:instrText>
          </w:r>
          <w:r w:rsidRPr="00A03B52">
            <w:rPr>
              <w:szCs w:val="16"/>
              <w:lang w:bidi="es-ES"/>
            </w:rPr>
            <w:fldChar w:fldCharType="separate"/>
          </w:r>
          <w:r w:rsidR="006B5244">
            <w:rPr>
              <w:noProof/>
              <w:szCs w:val="16"/>
              <w:lang w:bidi="es-ES"/>
            </w:rPr>
            <w:t>10</w:t>
          </w:r>
          <w:r w:rsidRPr="00A03B52">
            <w:rPr>
              <w:szCs w:val="16"/>
              <w:lang w:bidi="es-ES"/>
            </w:rPr>
            <w:fldChar w:fldCharType="end"/>
          </w:r>
        </w:p>
      </w:tc>
    </w:tr>
  </w:tbl>
  <w:p w14:paraId="101987F3" w14:textId="77777777" w:rsidR="00FA2888" w:rsidRDefault="00FA2888" w:rsidP="00E475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B71F" w14:textId="77777777" w:rsidR="00AC1702" w:rsidRDefault="00AC1702" w:rsidP="008F07DC">
      <w:pPr>
        <w:spacing w:before="0"/>
      </w:pPr>
      <w:r>
        <w:separator/>
      </w:r>
    </w:p>
  </w:footnote>
  <w:footnote w:type="continuationSeparator" w:id="0">
    <w:p w14:paraId="21CEFE50" w14:textId="77777777" w:rsidR="00AC1702" w:rsidRDefault="00AC1702" w:rsidP="008F07D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2F44" w14:textId="5B245A0E" w:rsidR="005A49C9" w:rsidRDefault="001F576C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1C9FBFFA" wp14:editId="0B55496A">
          <wp:extent cx="2893375" cy="378262"/>
          <wp:effectExtent l="0" t="0" r="2540" b="3175"/>
          <wp:docPr id="990060166" name="Imagen 6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331777" name="Imagen 6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3481" cy="414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44C6">
      <w:rPr>
        <w:noProof/>
        <w:lang w:val="en-US" w:eastAsia="en-US"/>
        <w14:ligatures w14:val="none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2167214" wp14:editId="5533850F">
              <wp:simplePos x="0" y="0"/>
              <wp:positionH relativeFrom="column">
                <wp:posOffset>-914400</wp:posOffset>
              </wp:positionH>
              <wp:positionV relativeFrom="page">
                <wp:posOffset>0</wp:posOffset>
              </wp:positionV>
              <wp:extent cx="7772400" cy="256032"/>
              <wp:effectExtent l="0" t="0" r="0" b="0"/>
              <wp:wrapNone/>
              <wp:docPr id="8" name="Grupo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56032"/>
                        <a:chOff x="0" y="0"/>
                        <a:chExt cx="7780020" cy="259080"/>
                      </a:xfrm>
                    </wpg:grpSpPr>
                    <wps:wsp>
                      <wps:cNvPr id="1" name="Rectángulo 1"/>
                      <wps:cNvSpPr/>
                      <wps:spPr>
                        <a:xfrm>
                          <a:off x="0" y="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ángulo 3"/>
                      <wps:cNvSpPr/>
                      <wps:spPr>
                        <a:xfrm>
                          <a:off x="7620" y="12192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5C6B6" id="Grupo 8" o:spid="_x0000_s1026" alt="&quot;&quot;" style="position:absolute;margin-left:-1in;margin-top:0;width:612pt;height:20.15pt;z-index:-251657216;mso-position-vertical-relative:page;mso-width-relative:margin;mso-height-relative:margin" coordsize="77800,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">
              <v:rect id="Rectángulo 1" o:spid="_x0000_s1027" style="position:absolute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" fillcolor="#c6e0e2 [1302]" stroked="f" strokeweight="1pt"/>
              <v:rect id="Rectángulo 3" o:spid="_x0000_s1028" style="position:absolute;left:76;top:1219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" fillcolor="#c6e0e2 [1302]" stroked="f" strokeweight="1pt"/>
              <w10:wrap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216D" w14:textId="1BB26D0D" w:rsidR="00A32EC2" w:rsidRDefault="00A32EC2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63657EE7" wp14:editId="6DE8D599">
          <wp:extent cx="4140413" cy="742988"/>
          <wp:effectExtent l="0" t="0" r="0" b="1905"/>
          <wp:docPr id="963915070" name="Imagen 963915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413" cy="742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A2FCA7" w14:textId="77777777" w:rsidR="00A32EC2" w:rsidRDefault="00A32E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B6A8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DAE3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DC98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7B4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AA43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0A81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680E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4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868A1AA"/>
    <w:lvl w:ilvl="0">
      <w:start w:val="1"/>
      <w:numFmt w:val="decimal"/>
      <w:pStyle w:val="Listaconnmeros"/>
      <w:suff w:val="nothing"/>
      <w:lvlText w:val="%1"/>
      <w:lvlJc w:val="left"/>
      <w:pPr>
        <w:ind w:left="360" w:hanging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24E711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582FE5"/>
    <w:multiLevelType w:val="hybridMultilevel"/>
    <w:tmpl w:val="628C220E"/>
    <w:lvl w:ilvl="0" w:tplc="2C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1" w15:restartNumberingAfterBreak="0">
    <w:nsid w:val="246273D1"/>
    <w:multiLevelType w:val="multilevel"/>
    <w:tmpl w:val="CDC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9F55F8"/>
    <w:multiLevelType w:val="hybridMultilevel"/>
    <w:tmpl w:val="2500E918"/>
    <w:lvl w:ilvl="0" w:tplc="5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B4C2C"/>
    <w:multiLevelType w:val="hybridMultilevel"/>
    <w:tmpl w:val="0A804D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86938"/>
    <w:multiLevelType w:val="hybridMultilevel"/>
    <w:tmpl w:val="B1E66504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77233"/>
    <w:multiLevelType w:val="multilevel"/>
    <w:tmpl w:val="B88C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872051"/>
    <w:multiLevelType w:val="hybridMultilevel"/>
    <w:tmpl w:val="0F98B9DE"/>
    <w:lvl w:ilvl="0" w:tplc="09F2D4B8">
      <w:start w:val="1"/>
      <w:numFmt w:val="bullet"/>
      <w:lvlText w:val=""/>
      <w:lvlJc w:val="left"/>
      <w:pPr>
        <w:ind w:left="6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42C7081F"/>
    <w:multiLevelType w:val="multilevel"/>
    <w:tmpl w:val="773A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B406E"/>
    <w:multiLevelType w:val="hybridMultilevel"/>
    <w:tmpl w:val="BCEE6EE2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9" w15:restartNumberingAfterBreak="0">
    <w:nsid w:val="4AA44CB6"/>
    <w:multiLevelType w:val="multilevel"/>
    <w:tmpl w:val="4246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847F09"/>
    <w:multiLevelType w:val="multilevel"/>
    <w:tmpl w:val="B15C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117530">
    <w:abstractNumId w:val="9"/>
  </w:num>
  <w:num w:numId="2" w16cid:durableId="1199199564">
    <w:abstractNumId w:val="7"/>
  </w:num>
  <w:num w:numId="3" w16cid:durableId="1853370030">
    <w:abstractNumId w:val="6"/>
  </w:num>
  <w:num w:numId="4" w16cid:durableId="1136218753">
    <w:abstractNumId w:val="5"/>
  </w:num>
  <w:num w:numId="5" w16cid:durableId="163056308">
    <w:abstractNumId w:val="4"/>
  </w:num>
  <w:num w:numId="6" w16cid:durableId="1404372621">
    <w:abstractNumId w:val="8"/>
  </w:num>
  <w:num w:numId="7" w16cid:durableId="1610353416">
    <w:abstractNumId w:val="3"/>
  </w:num>
  <w:num w:numId="8" w16cid:durableId="525368626">
    <w:abstractNumId w:val="2"/>
  </w:num>
  <w:num w:numId="9" w16cid:durableId="779377078">
    <w:abstractNumId w:val="1"/>
  </w:num>
  <w:num w:numId="10" w16cid:durableId="442650230">
    <w:abstractNumId w:val="0"/>
  </w:num>
  <w:num w:numId="11" w16cid:durableId="762648070">
    <w:abstractNumId w:val="8"/>
    <w:lvlOverride w:ilvl="0">
      <w:startOverride w:val="1"/>
    </w:lvlOverride>
  </w:num>
  <w:num w:numId="12" w16cid:durableId="1621296934">
    <w:abstractNumId w:val="8"/>
    <w:lvlOverride w:ilvl="0">
      <w:startOverride w:val="1"/>
    </w:lvlOverride>
  </w:num>
  <w:num w:numId="13" w16cid:durableId="623779510">
    <w:abstractNumId w:val="8"/>
    <w:lvlOverride w:ilvl="0">
      <w:startOverride w:val="1"/>
    </w:lvlOverride>
  </w:num>
  <w:num w:numId="14" w16cid:durableId="1835679745">
    <w:abstractNumId w:val="8"/>
    <w:lvlOverride w:ilvl="0">
      <w:startOverride w:val="1"/>
    </w:lvlOverride>
  </w:num>
  <w:num w:numId="15" w16cid:durableId="1281187725">
    <w:abstractNumId w:val="8"/>
    <w:lvlOverride w:ilvl="0">
      <w:startOverride w:val="1"/>
    </w:lvlOverride>
  </w:num>
  <w:num w:numId="16" w16cid:durableId="131026938">
    <w:abstractNumId w:val="8"/>
    <w:lvlOverride w:ilvl="0">
      <w:startOverride w:val="1"/>
    </w:lvlOverride>
  </w:num>
  <w:num w:numId="17" w16cid:durableId="1411656796">
    <w:abstractNumId w:val="9"/>
  </w:num>
  <w:num w:numId="18" w16cid:durableId="711072527">
    <w:abstractNumId w:val="8"/>
  </w:num>
  <w:num w:numId="19" w16cid:durableId="223487156">
    <w:abstractNumId w:val="13"/>
  </w:num>
  <w:num w:numId="20" w16cid:durableId="353531879">
    <w:abstractNumId w:val="10"/>
  </w:num>
  <w:num w:numId="21" w16cid:durableId="217595689">
    <w:abstractNumId w:val="18"/>
  </w:num>
  <w:num w:numId="22" w16cid:durableId="632559574">
    <w:abstractNumId w:val="14"/>
  </w:num>
  <w:num w:numId="23" w16cid:durableId="544370854">
    <w:abstractNumId w:val="17"/>
  </w:num>
  <w:num w:numId="24" w16cid:durableId="1205603843">
    <w:abstractNumId w:val="19"/>
  </w:num>
  <w:num w:numId="25" w16cid:durableId="1541286371">
    <w:abstractNumId w:val="15"/>
  </w:num>
  <w:num w:numId="26" w16cid:durableId="1016925226">
    <w:abstractNumId w:val="20"/>
  </w:num>
  <w:num w:numId="27" w16cid:durableId="18969174">
    <w:abstractNumId w:val="11"/>
  </w:num>
  <w:num w:numId="28" w16cid:durableId="1116872949">
    <w:abstractNumId w:val="12"/>
  </w:num>
  <w:num w:numId="29" w16cid:durableId="8416985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wNjc3NDCyNDUwNrRU0lEKTi0uzszPAykwNKkFAKrP9xwtAAAA"/>
  </w:docVars>
  <w:rsids>
    <w:rsidRoot w:val="005A64A6"/>
    <w:rsid w:val="000004A0"/>
    <w:rsid w:val="000036B6"/>
    <w:rsid w:val="00006E82"/>
    <w:rsid w:val="00007E73"/>
    <w:rsid w:val="00014EF0"/>
    <w:rsid w:val="0002525C"/>
    <w:rsid w:val="00027354"/>
    <w:rsid w:val="00032B59"/>
    <w:rsid w:val="00034B06"/>
    <w:rsid w:val="000358BF"/>
    <w:rsid w:val="00036740"/>
    <w:rsid w:val="00040EC9"/>
    <w:rsid w:val="00046432"/>
    <w:rsid w:val="00046712"/>
    <w:rsid w:val="0005374E"/>
    <w:rsid w:val="000609F4"/>
    <w:rsid w:val="00060EAD"/>
    <w:rsid w:val="000613A4"/>
    <w:rsid w:val="00063FB1"/>
    <w:rsid w:val="000644D3"/>
    <w:rsid w:val="00075C26"/>
    <w:rsid w:val="00077D48"/>
    <w:rsid w:val="00084195"/>
    <w:rsid w:val="00085BCC"/>
    <w:rsid w:val="000937EA"/>
    <w:rsid w:val="000945CC"/>
    <w:rsid w:val="00096F0E"/>
    <w:rsid w:val="000A36B5"/>
    <w:rsid w:val="000A4D96"/>
    <w:rsid w:val="000A4FB3"/>
    <w:rsid w:val="000A6771"/>
    <w:rsid w:val="000B6908"/>
    <w:rsid w:val="000B6D56"/>
    <w:rsid w:val="000B7422"/>
    <w:rsid w:val="000C1150"/>
    <w:rsid w:val="000C3330"/>
    <w:rsid w:val="000C3981"/>
    <w:rsid w:val="000C52C6"/>
    <w:rsid w:val="000C78BD"/>
    <w:rsid w:val="000D18C7"/>
    <w:rsid w:val="000D4E16"/>
    <w:rsid w:val="000D6C46"/>
    <w:rsid w:val="000D6D1C"/>
    <w:rsid w:val="000D7B1B"/>
    <w:rsid w:val="000D7E6C"/>
    <w:rsid w:val="000E16AC"/>
    <w:rsid w:val="000E22A1"/>
    <w:rsid w:val="000E342A"/>
    <w:rsid w:val="000E4BD0"/>
    <w:rsid w:val="000E6470"/>
    <w:rsid w:val="000E6622"/>
    <w:rsid w:val="000E7996"/>
    <w:rsid w:val="000F0920"/>
    <w:rsid w:val="000F0A6A"/>
    <w:rsid w:val="000F1679"/>
    <w:rsid w:val="0010294D"/>
    <w:rsid w:val="00104B37"/>
    <w:rsid w:val="0010527C"/>
    <w:rsid w:val="001065BA"/>
    <w:rsid w:val="001117DA"/>
    <w:rsid w:val="0011502D"/>
    <w:rsid w:val="0011637B"/>
    <w:rsid w:val="00116A54"/>
    <w:rsid w:val="0012331E"/>
    <w:rsid w:val="0012398B"/>
    <w:rsid w:val="001245C6"/>
    <w:rsid w:val="00124A0E"/>
    <w:rsid w:val="00125027"/>
    <w:rsid w:val="00126AB8"/>
    <w:rsid w:val="00131D8F"/>
    <w:rsid w:val="001320C7"/>
    <w:rsid w:val="00135999"/>
    <w:rsid w:val="00135FDB"/>
    <w:rsid w:val="00137A1F"/>
    <w:rsid w:val="00140263"/>
    <w:rsid w:val="001404E8"/>
    <w:rsid w:val="0014460A"/>
    <w:rsid w:val="00144FF7"/>
    <w:rsid w:val="0014659F"/>
    <w:rsid w:val="0015118B"/>
    <w:rsid w:val="001520DD"/>
    <w:rsid w:val="00156D5A"/>
    <w:rsid w:val="00157733"/>
    <w:rsid w:val="00160552"/>
    <w:rsid w:val="00160D0A"/>
    <w:rsid w:val="00167B68"/>
    <w:rsid w:val="001713F8"/>
    <w:rsid w:val="00174C65"/>
    <w:rsid w:val="001752FD"/>
    <w:rsid w:val="001776B7"/>
    <w:rsid w:val="00177C34"/>
    <w:rsid w:val="00181097"/>
    <w:rsid w:val="00181978"/>
    <w:rsid w:val="00183796"/>
    <w:rsid w:val="001844C6"/>
    <w:rsid w:val="0018637D"/>
    <w:rsid w:val="00191A02"/>
    <w:rsid w:val="001923A8"/>
    <w:rsid w:val="00192F34"/>
    <w:rsid w:val="0019555A"/>
    <w:rsid w:val="001966A8"/>
    <w:rsid w:val="001A035B"/>
    <w:rsid w:val="001A047E"/>
    <w:rsid w:val="001A1DF6"/>
    <w:rsid w:val="001A1FE2"/>
    <w:rsid w:val="001A50AB"/>
    <w:rsid w:val="001A6665"/>
    <w:rsid w:val="001B2571"/>
    <w:rsid w:val="001B4F04"/>
    <w:rsid w:val="001B6EDA"/>
    <w:rsid w:val="001C0E14"/>
    <w:rsid w:val="001C3183"/>
    <w:rsid w:val="001C5FA3"/>
    <w:rsid w:val="001D5D27"/>
    <w:rsid w:val="001D616B"/>
    <w:rsid w:val="001D741B"/>
    <w:rsid w:val="001E22E2"/>
    <w:rsid w:val="001E386F"/>
    <w:rsid w:val="001E45D4"/>
    <w:rsid w:val="001E522F"/>
    <w:rsid w:val="001E7E6D"/>
    <w:rsid w:val="001F06FF"/>
    <w:rsid w:val="001F4DC0"/>
    <w:rsid w:val="001F576C"/>
    <w:rsid w:val="001F648B"/>
    <w:rsid w:val="002021C6"/>
    <w:rsid w:val="00203746"/>
    <w:rsid w:val="00205C79"/>
    <w:rsid w:val="002072B0"/>
    <w:rsid w:val="00207357"/>
    <w:rsid w:val="0021335E"/>
    <w:rsid w:val="00213BF2"/>
    <w:rsid w:val="0022147B"/>
    <w:rsid w:val="002226FE"/>
    <w:rsid w:val="00222761"/>
    <w:rsid w:val="00222E03"/>
    <w:rsid w:val="00225EE2"/>
    <w:rsid w:val="00227024"/>
    <w:rsid w:val="0023108C"/>
    <w:rsid w:val="002325AD"/>
    <w:rsid w:val="00232E31"/>
    <w:rsid w:val="00232F01"/>
    <w:rsid w:val="00234088"/>
    <w:rsid w:val="0023433A"/>
    <w:rsid w:val="00235B6D"/>
    <w:rsid w:val="00235EBE"/>
    <w:rsid w:val="0024008A"/>
    <w:rsid w:val="0024274A"/>
    <w:rsid w:val="00243C3F"/>
    <w:rsid w:val="002502BD"/>
    <w:rsid w:val="00250C26"/>
    <w:rsid w:val="00256A00"/>
    <w:rsid w:val="00260B27"/>
    <w:rsid w:val="0026442F"/>
    <w:rsid w:val="00266BD9"/>
    <w:rsid w:val="002701A2"/>
    <w:rsid w:val="002717CC"/>
    <w:rsid w:val="0027345F"/>
    <w:rsid w:val="00273C9E"/>
    <w:rsid w:val="002747D6"/>
    <w:rsid w:val="002772BB"/>
    <w:rsid w:val="00280FC0"/>
    <w:rsid w:val="00282E2C"/>
    <w:rsid w:val="002902F4"/>
    <w:rsid w:val="00291BBB"/>
    <w:rsid w:val="00293323"/>
    <w:rsid w:val="00293852"/>
    <w:rsid w:val="00293B83"/>
    <w:rsid w:val="00296837"/>
    <w:rsid w:val="00296BCF"/>
    <w:rsid w:val="00296CD9"/>
    <w:rsid w:val="002A61C8"/>
    <w:rsid w:val="002A6781"/>
    <w:rsid w:val="002A6E11"/>
    <w:rsid w:val="002A76AF"/>
    <w:rsid w:val="002A76D2"/>
    <w:rsid w:val="002B3A37"/>
    <w:rsid w:val="002B61C3"/>
    <w:rsid w:val="002B6C4E"/>
    <w:rsid w:val="002C4BD9"/>
    <w:rsid w:val="002C7884"/>
    <w:rsid w:val="002C7AB5"/>
    <w:rsid w:val="002D022B"/>
    <w:rsid w:val="002D03C3"/>
    <w:rsid w:val="002D274A"/>
    <w:rsid w:val="002D6805"/>
    <w:rsid w:val="002D6BC3"/>
    <w:rsid w:val="002E1949"/>
    <w:rsid w:val="002E23FB"/>
    <w:rsid w:val="002E67E6"/>
    <w:rsid w:val="002E772F"/>
    <w:rsid w:val="002F1023"/>
    <w:rsid w:val="002F2299"/>
    <w:rsid w:val="002F38A5"/>
    <w:rsid w:val="00301344"/>
    <w:rsid w:val="00302418"/>
    <w:rsid w:val="003030F2"/>
    <w:rsid w:val="00303812"/>
    <w:rsid w:val="00305AA0"/>
    <w:rsid w:val="003112FA"/>
    <w:rsid w:val="0031142A"/>
    <w:rsid w:val="00311F66"/>
    <w:rsid w:val="00312D01"/>
    <w:rsid w:val="00313604"/>
    <w:rsid w:val="00314FC5"/>
    <w:rsid w:val="0032089A"/>
    <w:rsid w:val="00322295"/>
    <w:rsid w:val="00325B4A"/>
    <w:rsid w:val="00326A42"/>
    <w:rsid w:val="00333E1A"/>
    <w:rsid w:val="00342830"/>
    <w:rsid w:val="00342988"/>
    <w:rsid w:val="00344D5D"/>
    <w:rsid w:val="00347500"/>
    <w:rsid w:val="00347E30"/>
    <w:rsid w:val="003502B9"/>
    <w:rsid w:val="00350BDA"/>
    <w:rsid w:val="00351EC1"/>
    <w:rsid w:val="00354FC1"/>
    <w:rsid w:val="00355832"/>
    <w:rsid w:val="00356A39"/>
    <w:rsid w:val="0036246A"/>
    <w:rsid w:val="003625D4"/>
    <w:rsid w:val="003636B0"/>
    <w:rsid w:val="00366409"/>
    <w:rsid w:val="0037209B"/>
    <w:rsid w:val="00376198"/>
    <w:rsid w:val="003765BF"/>
    <w:rsid w:val="003770CB"/>
    <w:rsid w:val="003859AE"/>
    <w:rsid w:val="00386B46"/>
    <w:rsid w:val="003909DD"/>
    <w:rsid w:val="00391552"/>
    <w:rsid w:val="00391A98"/>
    <w:rsid w:val="00392B7F"/>
    <w:rsid w:val="00392C66"/>
    <w:rsid w:val="00394AFB"/>
    <w:rsid w:val="003A0695"/>
    <w:rsid w:val="003A189D"/>
    <w:rsid w:val="003B2339"/>
    <w:rsid w:val="003B57B3"/>
    <w:rsid w:val="003C27EF"/>
    <w:rsid w:val="003C4A54"/>
    <w:rsid w:val="003C7372"/>
    <w:rsid w:val="003D250A"/>
    <w:rsid w:val="003D3482"/>
    <w:rsid w:val="003D3DE0"/>
    <w:rsid w:val="003D54E4"/>
    <w:rsid w:val="003D7875"/>
    <w:rsid w:val="003D7A31"/>
    <w:rsid w:val="003E0F54"/>
    <w:rsid w:val="003E5C50"/>
    <w:rsid w:val="003E6424"/>
    <w:rsid w:val="003E7EA9"/>
    <w:rsid w:val="003F566A"/>
    <w:rsid w:val="003F59F4"/>
    <w:rsid w:val="003F6222"/>
    <w:rsid w:val="003F6CE7"/>
    <w:rsid w:val="00400222"/>
    <w:rsid w:val="00402448"/>
    <w:rsid w:val="00404585"/>
    <w:rsid w:val="004123DB"/>
    <w:rsid w:val="004135BE"/>
    <w:rsid w:val="004177C7"/>
    <w:rsid w:val="00417DF9"/>
    <w:rsid w:val="00417ED5"/>
    <w:rsid w:val="00422AAE"/>
    <w:rsid w:val="004253D4"/>
    <w:rsid w:val="00425963"/>
    <w:rsid w:val="00431079"/>
    <w:rsid w:val="0043275E"/>
    <w:rsid w:val="00433F9E"/>
    <w:rsid w:val="00435A9B"/>
    <w:rsid w:val="00435B22"/>
    <w:rsid w:val="00437338"/>
    <w:rsid w:val="0044252B"/>
    <w:rsid w:val="0044517C"/>
    <w:rsid w:val="0044537D"/>
    <w:rsid w:val="004462AF"/>
    <w:rsid w:val="004502F3"/>
    <w:rsid w:val="004509A7"/>
    <w:rsid w:val="00451B5B"/>
    <w:rsid w:val="00453982"/>
    <w:rsid w:val="00453DD5"/>
    <w:rsid w:val="00454673"/>
    <w:rsid w:val="004565E9"/>
    <w:rsid w:val="004602D0"/>
    <w:rsid w:val="00461538"/>
    <w:rsid w:val="00462D37"/>
    <w:rsid w:val="00463818"/>
    <w:rsid w:val="00466EFA"/>
    <w:rsid w:val="0047502C"/>
    <w:rsid w:val="0047659F"/>
    <w:rsid w:val="004807AB"/>
    <w:rsid w:val="004817A8"/>
    <w:rsid w:val="00484DC1"/>
    <w:rsid w:val="0048724A"/>
    <w:rsid w:val="00487628"/>
    <w:rsid w:val="00490EE7"/>
    <w:rsid w:val="004916BC"/>
    <w:rsid w:val="00493790"/>
    <w:rsid w:val="004965F8"/>
    <w:rsid w:val="0049744A"/>
    <w:rsid w:val="004A3DBA"/>
    <w:rsid w:val="004A3E5E"/>
    <w:rsid w:val="004A7EFE"/>
    <w:rsid w:val="004B1D9D"/>
    <w:rsid w:val="004B3AD9"/>
    <w:rsid w:val="004B7AF8"/>
    <w:rsid w:val="004B7F7F"/>
    <w:rsid w:val="004C0D1A"/>
    <w:rsid w:val="004C15EB"/>
    <w:rsid w:val="004C1A1B"/>
    <w:rsid w:val="004C338B"/>
    <w:rsid w:val="004D1943"/>
    <w:rsid w:val="004D349D"/>
    <w:rsid w:val="004D6BE7"/>
    <w:rsid w:val="004E2283"/>
    <w:rsid w:val="004E2A0A"/>
    <w:rsid w:val="004E2ABA"/>
    <w:rsid w:val="004E2DEB"/>
    <w:rsid w:val="004E38B8"/>
    <w:rsid w:val="004E5F60"/>
    <w:rsid w:val="004E61CF"/>
    <w:rsid w:val="004E76E9"/>
    <w:rsid w:val="004F1C83"/>
    <w:rsid w:val="004F1CC4"/>
    <w:rsid w:val="004F4B35"/>
    <w:rsid w:val="005040E9"/>
    <w:rsid w:val="0050616B"/>
    <w:rsid w:val="00511155"/>
    <w:rsid w:val="00511F3D"/>
    <w:rsid w:val="005121A3"/>
    <w:rsid w:val="00514870"/>
    <w:rsid w:val="005158E9"/>
    <w:rsid w:val="00520C65"/>
    <w:rsid w:val="005254A3"/>
    <w:rsid w:val="00527771"/>
    <w:rsid w:val="005318D6"/>
    <w:rsid w:val="00534ED9"/>
    <w:rsid w:val="00543839"/>
    <w:rsid w:val="005477BA"/>
    <w:rsid w:val="00551DBD"/>
    <w:rsid w:val="00554114"/>
    <w:rsid w:val="005548F3"/>
    <w:rsid w:val="00554FA2"/>
    <w:rsid w:val="005562BB"/>
    <w:rsid w:val="0056017F"/>
    <w:rsid w:val="00561373"/>
    <w:rsid w:val="005634B7"/>
    <w:rsid w:val="00564302"/>
    <w:rsid w:val="00564C1F"/>
    <w:rsid w:val="00565AA3"/>
    <w:rsid w:val="005663D5"/>
    <w:rsid w:val="0057159D"/>
    <w:rsid w:val="00571707"/>
    <w:rsid w:val="00572138"/>
    <w:rsid w:val="005768E9"/>
    <w:rsid w:val="00580F79"/>
    <w:rsid w:val="005813DF"/>
    <w:rsid w:val="005821E1"/>
    <w:rsid w:val="005824B0"/>
    <w:rsid w:val="00582565"/>
    <w:rsid w:val="005828DB"/>
    <w:rsid w:val="0058405E"/>
    <w:rsid w:val="0058414C"/>
    <w:rsid w:val="0059242F"/>
    <w:rsid w:val="00592C87"/>
    <w:rsid w:val="005949BA"/>
    <w:rsid w:val="00594E16"/>
    <w:rsid w:val="0059549E"/>
    <w:rsid w:val="005976ED"/>
    <w:rsid w:val="005979E3"/>
    <w:rsid w:val="005A4496"/>
    <w:rsid w:val="005A49C9"/>
    <w:rsid w:val="005A64A6"/>
    <w:rsid w:val="005A715E"/>
    <w:rsid w:val="005B1DFC"/>
    <w:rsid w:val="005B5B66"/>
    <w:rsid w:val="005B6515"/>
    <w:rsid w:val="005C2ADC"/>
    <w:rsid w:val="005C55A0"/>
    <w:rsid w:val="005D42A1"/>
    <w:rsid w:val="005D54E9"/>
    <w:rsid w:val="005D578C"/>
    <w:rsid w:val="005D5837"/>
    <w:rsid w:val="005D5A7F"/>
    <w:rsid w:val="005E0062"/>
    <w:rsid w:val="005E125C"/>
    <w:rsid w:val="005E28A5"/>
    <w:rsid w:val="005E5F2F"/>
    <w:rsid w:val="005E7338"/>
    <w:rsid w:val="005F097F"/>
    <w:rsid w:val="005F3E61"/>
    <w:rsid w:val="005F3F21"/>
    <w:rsid w:val="005F5F5F"/>
    <w:rsid w:val="005F62D4"/>
    <w:rsid w:val="005F6FD5"/>
    <w:rsid w:val="005F793F"/>
    <w:rsid w:val="0060412A"/>
    <w:rsid w:val="00604A49"/>
    <w:rsid w:val="00606417"/>
    <w:rsid w:val="0061264B"/>
    <w:rsid w:val="006166EC"/>
    <w:rsid w:val="00616D27"/>
    <w:rsid w:val="00616F63"/>
    <w:rsid w:val="0062152D"/>
    <w:rsid w:val="00621AC2"/>
    <w:rsid w:val="00621F06"/>
    <w:rsid w:val="006239F8"/>
    <w:rsid w:val="00625519"/>
    <w:rsid w:val="00625F08"/>
    <w:rsid w:val="00626AEC"/>
    <w:rsid w:val="0062782A"/>
    <w:rsid w:val="00627FA6"/>
    <w:rsid w:val="00630599"/>
    <w:rsid w:val="00630EE9"/>
    <w:rsid w:val="0063422A"/>
    <w:rsid w:val="0063475F"/>
    <w:rsid w:val="00635E4C"/>
    <w:rsid w:val="00642715"/>
    <w:rsid w:val="006449F3"/>
    <w:rsid w:val="00646467"/>
    <w:rsid w:val="0064753F"/>
    <w:rsid w:val="00650046"/>
    <w:rsid w:val="00656E61"/>
    <w:rsid w:val="00660145"/>
    <w:rsid w:val="006633BF"/>
    <w:rsid w:val="006655C3"/>
    <w:rsid w:val="00670310"/>
    <w:rsid w:val="00681DFE"/>
    <w:rsid w:val="00682C57"/>
    <w:rsid w:val="006835EA"/>
    <w:rsid w:val="00683EA5"/>
    <w:rsid w:val="00685F12"/>
    <w:rsid w:val="006907C3"/>
    <w:rsid w:val="00691C6F"/>
    <w:rsid w:val="00692095"/>
    <w:rsid w:val="00692F68"/>
    <w:rsid w:val="006A00C4"/>
    <w:rsid w:val="006A064D"/>
    <w:rsid w:val="006A08DF"/>
    <w:rsid w:val="006A3CE7"/>
    <w:rsid w:val="006B116B"/>
    <w:rsid w:val="006B1D3A"/>
    <w:rsid w:val="006B5244"/>
    <w:rsid w:val="006B67ED"/>
    <w:rsid w:val="006C2789"/>
    <w:rsid w:val="006C2BC5"/>
    <w:rsid w:val="006C6534"/>
    <w:rsid w:val="006C727A"/>
    <w:rsid w:val="006D3530"/>
    <w:rsid w:val="006D3E90"/>
    <w:rsid w:val="006D66CE"/>
    <w:rsid w:val="006D6EAB"/>
    <w:rsid w:val="006E2711"/>
    <w:rsid w:val="006E48F3"/>
    <w:rsid w:val="006E6F38"/>
    <w:rsid w:val="006F2093"/>
    <w:rsid w:val="006F3CF6"/>
    <w:rsid w:val="006F73A2"/>
    <w:rsid w:val="006F77AF"/>
    <w:rsid w:val="0070083B"/>
    <w:rsid w:val="00700D39"/>
    <w:rsid w:val="007023BE"/>
    <w:rsid w:val="00703EEF"/>
    <w:rsid w:val="00707649"/>
    <w:rsid w:val="00714733"/>
    <w:rsid w:val="00720CC8"/>
    <w:rsid w:val="007217BD"/>
    <w:rsid w:val="00722AC3"/>
    <w:rsid w:val="007248FC"/>
    <w:rsid w:val="00725262"/>
    <w:rsid w:val="00725469"/>
    <w:rsid w:val="00725600"/>
    <w:rsid w:val="0072639F"/>
    <w:rsid w:val="00726B79"/>
    <w:rsid w:val="00727222"/>
    <w:rsid w:val="00727EC7"/>
    <w:rsid w:val="00727F0C"/>
    <w:rsid w:val="007318F2"/>
    <w:rsid w:val="00734C20"/>
    <w:rsid w:val="00735611"/>
    <w:rsid w:val="00741FBE"/>
    <w:rsid w:val="0074572C"/>
    <w:rsid w:val="0074591F"/>
    <w:rsid w:val="00745C78"/>
    <w:rsid w:val="00746432"/>
    <w:rsid w:val="007507C5"/>
    <w:rsid w:val="00752E38"/>
    <w:rsid w:val="007536B0"/>
    <w:rsid w:val="00753FA5"/>
    <w:rsid w:val="00755FFB"/>
    <w:rsid w:val="007602AA"/>
    <w:rsid w:val="00761776"/>
    <w:rsid w:val="00763AAF"/>
    <w:rsid w:val="007650CB"/>
    <w:rsid w:val="00765510"/>
    <w:rsid w:val="007670A3"/>
    <w:rsid w:val="00767908"/>
    <w:rsid w:val="007716F6"/>
    <w:rsid w:val="00772957"/>
    <w:rsid w:val="0077333C"/>
    <w:rsid w:val="007747C4"/>
    <w:rsid w:val="00774D87"/>
    <w:rsid w:val="00775B09"/>
    <w:rsid w:val="007761DF"/>
    <w:rsid w:val="00777D4A"/>
    <w:rsid w:val="00782C43"/>
    <w:rsid w:val="007832EA"/>
    <w:rsid w:val="00783E83"/>
    <w:rsid w:val="00784CC6"/>
    <w:rsid w:val="00786BDC"/>
    <w:rsid w:val="007908A2"/>
    <w:rsid w:val="00791402"/>
    <w:rsid w:val="007918D6"/>
    <w:rsid w:val="00791D61"/>
    <w:rsid w:val="00795AA0"/>
    <w:rsid w:val="00796684"/>
    <w:rsid w:val="007A08DB"/>
    <w:rsid w:val="007A442E"/>
    <w:rsid w:val="007A679B"/>
    <w:rsid w:val="007A7A4F"/>
    <w:rsid w:val="007B24F9"/>
    <w:rsid w:val="007B62AF"/>
    <w:rsid w:val="007B7D23"/>
    <w:rsid w:val="007C00F1"/>
    <w:rsid w:val="007C2A25"/>
    <w:rsid w:val="007C2A28"/>
    <w:rsid w:val="007C3A41"/>
    <w:rsid w:val="007C3CE9"/>
    <w:rsid w:val="007C4057"/>
    <w:rsid w:val="007C50D2"/>
    <w:rsid w:val="007D3E60"/>
    <w:rsid w:val="007D3F7E"/>
    <w:rsid w:val="007D51B8"/>
    <w:rsid w:val="007D563B"/>
    <w:rsid w:val="007D70B3"/>
    <w:rsid w:val="007D7EA0"/>
    <w:rsid w:val="007E2B12"/>
    <w:rsid w:val="007E5EC9"/>
    <w:rsid w:val="007F13EE"/>
    <w:rsid w:val="007F36EA"/>
    <w:rsid w:val="007F3D28"/>
    <w:rsid w:val="007F4554"/>
    <w:rsid w:val="007F649C"/>
    <w:rsid w:val="00802331"/>
    <w:rsid w:val="00802B5F"/>
    <w:rsid w:val="008070F2"/>
    <w:rsid w:val="00811407"/>
    <w:rsid w:val="00812690"/>
    <w:rsid w:val="00814C67"/>
    <w:rsid w:val="00820048"/>
    <w:rsid w:val="0082150A"/>
    <w:rsid w:val="00825120"/>
    <w:rsid w:val="00831306"/>
    <w:rsid w:val="008319A5"/>
    <w:rsid w:val="008337F1"/>
    <w:rsid w:val="008359D2"/>
    <w:rsid w:val="00840D73"/>
    <w:rsid w:val="00841E83"/>
    <w:rsid w:val="00842D0A"/>
    <w:rsid w:val="00843018"/>
    <w:rsid w:val="00844442"/>
    <w:rsid w:val="00844F2C"/>
    <w:rsid w:val="00845098"/>
    <w:rsid w:val="00845130"/>
    <w:rsid w:val="008453E8"/>
    <w:rsid w:val="00845FAD"/>
    <w:rsid w:val="0084744F"/>
    <w:rsid w:val="00851F75"/>
    <w:rsid w:val="008573BD"/>
    <w:rsid w:val="00861BC9"/>
    <w:rsid w:val="008628F4"/>
    <w:rsid w:val="008628FF"/>
    <w:rsid w:val="008654F2"/>
    <w:rsid w:val="00870179"/>
    <w:rsid w:val="008720B0"/>
    <w:rsid w:val="00872101"/>
    <w:rsid w:val="008747EC"/>
    <w:rsid w:val="00876602"/>
    <w:rsid w:val="008822AF"/>
    <w:rsid w:val="0088397D"/>
    <w:rsid w:val="0088705D"/>
    <w:rsid w:val="00890AB3"/>
    <w:rsid w:val="00891A65"/>
    <w:rsid w:val="0089348A"/>
    <w:rsid w:val="008948FB"/>
    <w:rsid w:val="008A09B4"/>
    <w:rsid w:val="008B0852"/>
    <w:rsid w:val="008B2C9B"/>
    <w:rsid w:val="008B7657"/>
    <w:rsid w:val="008B7D1E"/>
    <w:rsid w:val="008C1A1B"/>
    <w:rsid w:val="008C4DEB"/>
    <w:rsid w:val="008C4E80"/>
    <w:rsid w:val="008C7595"/>
    <w:rsid w:val="008D3595"/>
    <w:rsid w:val="008D4CAE"/>
    <w:rsid w:val="008D5C57"/>
    <w:rsid w:val="008D640A"/>
    <w:rsid w:val="008D7BA4"/>
    <w:rsid w:val="008E0BFB"/>
    <w:rsid w:val="008E27AB"/>
    <w:rsid w:val="008E5F24"/>
    <w:rsid w:val="008E6007"/>
    <w:rsid w:val="008E6A0B"/>
    <w:rsid w:val="008F07DC"/>
    <w:rsid w:val="008F13CB"/>
    <w:rsid w:val="0090033A"/>
    <w:rsid w:val="009023D2"/>
    <w:rsid w:val="00904B7C"/>
    <w:rsid w:val="00905DCC"/>
    <w:rsid w:val="009060C9"/>
    <w:rsid w:val="00906393"/>
    <w:rsid w:val="0090705A"/>
    <w:rsid w:val="00910578"/>
    <w:rsid w:val="00912216"/>
    <w:rsid w:val="00912724"/>
    <w:rsid w:val="0091299A"/>
    <w:rsid w:val="00912DEE"/>
    <w:rsid w:val="009139CD"/>
    <w:rsid w:val="00913B60"/>
    <w:rsid w:val="0091464F"/>
    <w:rsid w:val="00914B74"/>
    <w:rsid w:val="0091780D"/>
    <w:rsid w:val="00922453"/>
    <w:rsid w:val="009252E1"/>
    <w:rsid w:val="00925945"/>
    <w:rsid w:val="00925F1D"/>
    <w:rsid w:val="009427BB"/>
    <w:rsid w:val="009435AD"/>
    <w:rsid w:val="00943617"/>
    <w:rsid w:val="00944493"/>
    <w:rsid w:val="00945640"/>
    <w:rsid w:val="00947359"/>
    <w:rsid w:val="009475BA"/>
    <w:rsid w:val="00950780"/>
    <w:rsid w:val="00950FCB"/>
    <w:rsid w:val="0095308E"/>
    <w:rsid w:val="0095333B"/>
    <w:rsid w:val="0095640D"/>
    <w:rsid w:val="00960E98"/>
    <w:rsid w:val="00961B02"/>
    <w:rsid w:val="00965273"/>
    <w:rsid w:val="00965F9E"/>
    <w:rsid w:val="0097145D"/>
    <w:rsid w:val="0097215C"/>
    <w:rsid w:val="009723BE"/>
    <w:rsid w:val="0098504C"/>
    <w:rsid w:val="00987585"/>
    <w:rsid w:val="00990397"/>
    <w:rsid w:val="00993156"/>
    <w:rsid w:val="00993A06"/>
    <w:rsid w:val="00993BE9"/>
    <w:rsid w:val="00993C11"/>
    <w:rsid w:val="0099447D"/>
    <w:rsid w:val="009A148B"/>
    <w:rsid w:val="009A4954"/>
    <w:rsid w:val="009A62BD"/>
    <w:rsid w:val="009A6B67"/>
    <w:rsid w:val="009A7293"/>
    <w:rsid w:val="009A7EFD"/>
    <w:rsid w:val="009B4112"/>
    <w:rsid w:val="009B50EC"/>
    <w:rsid w:val="009B6979"/>
    <w:rsid w:val="009B6F44"/>
    <w:rsid w:val="009B78F4"/>
    <w:rsid w:val="009D2F09"/>
    <w:rsid w:val="009D4993"/>
    <w:rsid w:val="009D4E0F"/>
    <w:rsid w:val="009D54DB"/>
    <w:rsid w:val="009E1A7D"/>
    <w:rsid w:val="009E1D98"/>
    <w:rsid w:val="009E361D"/>
    <w:rsid w:val="009E3C29"/>
    <w:rsid w:val="009E5502"/>
    <w:rsid w:val="009F00C3"/>
    <w:rsid w:val="009F02C4"/>
    <w:rsid w:val="009F02D1"/>
    <w:rsid w:val="009F0F9C"/>
    <w:rsid w:val="009F253F"/>
    <w:rsid w:val="00A002B4"/>
    <w:rsid w:val="00A0156C"/>
    <w:rsid w:val="00A017ED"/>
    <w:rsid w:val="00A03B52"/>
    <w:rsid w:val="00A04197"/>
    <w:rsid w:val="00A04B22"/>
    <w:rsid w:val="00A05271"/>
    <w:rsid w:val="00A06518"/>
    <w:rsid w:val="00A071AF"/>
    <w:rsid w:val="00A117DE"/>
    <w:rsid w:val="00A15B22"/>
    <w:rsid w:val="00A15CFC"/>
    <w:rsid w:val="00A16C4C"/>
    <w:rsid w:val="00A17294"/>
    <w:rsid w:val="00A17BDF"/>
    <w:rsid w:val="00A20A35"/>
    <w:rsid w:val="00A21583"/>
    <w:rsid w:val="00A21750"/>
    <w:rsid w:val="00A21B88"/>
    <w:rsid w:val="00A22FAA"/>
    <w:rsid w:val="00A24101"/>
    <w:rsid w:val="00A256BD"/>
    <w:rsid w:val="00A30B0C"/>
    <w:rsid w:val="00A31CDF"/>
    <w:rsid w:val="00A3240D"/>
    <w:rsid w:val="00A32EC2"/>
    <w:rsid w:val="00A33786"/>
    <w:rsid w:val="00A41306"/>
    <w:rsid w:val="00A45783"/>
    <w:rsid w:val="00A462D9"/>
    <w:rsid w:val="00A50367"/>
    <w:rsid w:val="00A52612"/>
    <w:rsid w:val="00A55D4F"/>
    <w:rsid w:val="00A564E3"/>
    <w:rsid w:val="00A60CDE"/>
    <w:rsid w:val="00A62E1B"/>
    <w:rsid w:val="00A65E89"/>
    <w:rsid w:val="00A67D89"/>
    <w:rsid w:val="00A7014A"/>
    <w:rsid w:val="00A70318"/>
    <w:rsid w:val="00A70E1B"/>
    <w:rsid w:val="00A71110"/>
    <w:rsid w:val="00A733BB"/>
    <w:rsid w:val="00A74A91"/>
    <w:rsid w:val="00A74E6C"/>
    <w:rsid w:val="00A77BCE"/>
    <w:rsid w:val="00A77C54"/>
    <w:rsid w:val="00A834E8"/>
    <w:rsid w:val="00A84884"/>
    <w:rsid w:val="00A85319"/>
    <w:rsid w:val="00A90FB3"/>
    <w:rsid w:val="00A92176"/>
    <w:rsid w:val="00A924EE"/>
    <w:rsid w:val="00AA0A44"/>
    <w:rsid w:val="00AA3BF0"/>
    <w:rsid w:val="00AA46E4"/>
    <w:rsid w:val="00AB07CB"/>
    <w:rsid w:val="00AB0FDA"/>
    <w:rsid w:val="00AB536D"/>
    <w:rsid w:val="00AC00B8"/>
    <w:rsid w:val="00AC1702"/>
    <w:rsid w:val="00AC6E1C"/>
    <w:rsid w:val="00AC6E3A"/>
    <w:rsid w:val="00AD1DD2"/>
    <w:rsid w:val="00AD1DDB"/>
    <w:rsid w:val="00AD207C"/>
    <w:rsid w:val="00AD3652"/>
    <w:rsid w:val="00AD4F4D"/>
    <w:rsid w:val="00AD7C05"/>
    <w:rsid w:val="00AE3526"/>
    <w:rsid w:val="00AE3A9D"/>
    <w:rsid w:val="00AE42A8"/>
    <w:rsid w:val="00AE70C6"/>
    <w:rsid w:val="00AE797E"/>
    <w:rsid w:val="00AF1AA6"/>
    <w:rsid w:val="00AF1D18"/>
    <w:rsid w:val="00B017AB"/>
    <w:rsid w:val="00B02FBC"/>
    <w:rsid w:val="00B03845"/>
    <w:rsid w:val="00B056D4"/>
    <w:rsid w:val="00B07743"/>
    <w:rsid w:val="00B07D12"/>
    <w:rsid w:val="00B1010C"/>
    <w:rsid w:val="00B11151"/>
    <w:rsid w:val="00B11D2C"/>
    <w:rsid w:val="00B131C9"/>
    <w:rsid w:val="00B15765"/>
    <w:rsid w:val="00B22A0F"/>
    <w:rsid w:val="00B308C0"/>
    <w:rsid w:val="00B30925"/>
    <w:rsid w:val="00B32269"/>
    <w:rsid w:val="00B35243"/>
    <w:rsid w:val="00B3758F"/>
    <w:rsid w:val="00B4002C"/>
    <w:rsid w:val="00B40552"/>
    <w:rsid w:val="00B41407"/>
    <w:rsid w:val="00B46425"/>
    <w:rsid w:val="00B46F88"/>
    <w:rsid w:val="00B50B46"/>
    <w:rsid w:val="00B51CE3"/>
    <w:rsid w:val="00B52325"/>
    <w:rsid w:val="00B556DE"/>
    <w:rsid w:val="00B55F46"/>
    <w:rsid w:val="00B617D5"/>
    <w:rsid w:val="00B64315"/>
    <w:rsid w:val="00B64641"/>
    <w:rsid w:val="00B64BEC"/>
    <w:rsid w:val="00B64F03"/>
    <w:rsid w:val="00B658BD"/>
    <w:rsid w:val="00B66C98"/>
    <w:rsid w:val="00B74D18"/>
    <w:rsid w:val="00B77630"/>
    <w:rsid w:val="00B77E92"/>
    <w:rsid w:val="00B81346"/>
    <w:rsid w:val="00B83F4E"/>
    <w:rsid w:val="00B86AC1"/>
    <w:rsid w:val="00B878E7"/>
    <w:rsid w:val="00B914D6"/>
    <w:rsid w:val="00B918D4"/>
    <w:rsid w:val="00B92E30"/>
    <w:rsid w:val="00B94317"/>
    <w:rsid w:val="00B97020"/>
    <w:rsid w:val="00B9774F"/>
    <w:rsid w:val="00BA1A1A"/>
    <w:rsid w:val="00BB199A"/>
    <w:rsid w:val="00BB1B47"/>
    <w:rsid w:val="00BB2C29"/>
    <w:rsid w:val="00BB5727"/>
    <w:rsid w:val="00BB6561"/>
    <w:rsid w:val="00BC17E4"/>
    <w:rsid w:val="00BC1981"/>
    <w:rsid w:val="00BC1F52"/>
    <w:rsid w:val="00BC3BE7"/>
    <w:rsid w:val="00BD21CE"/>
    <w:rsid w:val="00BD36B7"/>
    <w:rsid w:val="00BD4E3A"/>
    <w:rsid w:val="00BD5051"/>
    <w:rsid w:val="00BD6450"/>
    <w:rsid w:val="00BD679C"/>
    <w:rsid w:val="00BE082B"/>
    <w:rsid w:val="00BE19C3"/>
    <w:rsid w:val="00BF2F7F"/>
    <w:rsid w:val="00BF779B"/>
    <w:rsid w:val="00C04236"/>
    <w:rsid w:val="00C051B7"/>
    <w:rsid w:val="00C07635"/>
    <w:rsid w:val="00C13732"/>
    <w:rsid w:val="00C13E4A"/>
    <w:rsid w:val="00C16FB4"/>
    <w:rsid w:val="00C21B1C"/>
    <w:rsid w:val="00C27645"/>
    <w:rsid w:val="00C30708"/>
    <w:rsid w:val="00C32946"/>
    <w:rsid w:val="00C32C07"/>
    <w:rsid w:val="00C336C3"/>
    <w:rsid w:val="00C34478"/>
    <w:rsid w:val="00C361E9"/>
    <w:rsid w:val="00C371D6"/>
    <w:rsid w:val="00C41A70"/>
    <w:rsid w:val="00C433F3"/>
    <w:rsid w:val="00C457AA"/>
    <w:rsid w:val="00C459EA"/>
    <w:rsid w:val="00C45BF1"/>
    <w:rsid w:val="00C61A39"/>
    <w:rsid w:val="00C62E4C"/>
    <w:rsid w:val="00C6372C"/>
    <w:rsid w:val="00C63B2E"/>
    <w:rsid w:val="00C64E73"/>
    <w:rsid w:val="00C651AE"/>
    <w:rsid w:val="00C66F1F"/>
    <w:rsid w:val="00C715A8"/>
    <w:rsid w:val="00C73114"/>
    <w:rsid w:val="00C74337"/>
    <w:rsid w:val="00C743B4"/>
    <w:rsid w:val="00C74BBB"/>
    <w:rsid w:val="00C76370"/>
    <w:rsid w:val="00C76600"/>
    <w:rsid w:val="00C82B94"/>
    <w:rsid w:val="00C83EA0"/>
    <w:rsid w:val="00C85056"/>
    <w:rsid w:val="00C85E65"/>
    <w:rsid w:val="00C91B25"/>
    <w:rsid w:val="00C930C9"/>
    <w:rsid w:val="00C93696"/>
    <w:rsid w:val="00C9386F"/>
    <w:rsid w:val="00C94802"/>
    <w:rsid w:val="00CA0497"/>
    <w:rsid w:val="00CA2043"/>
    <w:rsid w:val="00CA4CFE"/>
    <w:rsid w:val="00CB2684"/>
    <w:rsid w:val="00CB3954"/>
    <w:rsid w:val="00CB3FA1"/>
    <w:rsid w:val="00CB4E5D"/>
    <w:rsid w:val="00CB51EE"/>
    <w:rsid w:val="00CB651E"/>
    <w:rsid w:val="00CB7D4F"/>
    <w:rsid w:val="00CC072B"/>
    <w:rsid w:val="00CC1B3B"/>
    <w:rsid w:val="00CC3A7C"/>
    <w:rsid w:val="00CC48C5"/>
    <w:rsid w:val="00CD1A05"/>
    <w:rsid w:val="00CD47B2"/>
    <w:rsid w:val="00CD64A2"/>
    <w:rsid w:val="00CE0FD3"/>
    <w:rsid w:val="00CE1647"/>
    <w:rsid w:val="00CE3290"/>
    <w:rsid w:val="00CE797F"/>
    <w:rsid w:val="00CF3A13"/>
    <w:rsid w:val="00CF7875"/>
    <w:rsid w:val="00D0118A"/>
    <w:rsid w:val="00D060FC"/>
    <w:rsid w:val="00D07D47"/>
    <w:rsid w:val="00D13EEC"/>
    <w:rsid w:val="00D161AB"/>
    <w:rsid w:val="00D17D1A"/>
    <w:rsid w:val="00D202BA"/>
    <w:rsid w:val="00D20A1B"/>
    <w:rsid w:val="00D20F4E"/>
    <w:rsid w:val="00D22A21"/>
    <w:rsid w:val="00D26561"/>
    <w:rsid w:val="00D27B37"/>
    <w:rsid w:val="00D34185"/>
    <w:rsid w:val="00D3472E"/>
    <w:rsid w:val="00D36561"/>
    <w:rsid w:val="00D37BF5"/>
    <w:rsid w:val="00D41668"/>
    <w:rsid w:val="00D448F5"/>
    <w:rsid w:val="00D4795E"/>
    <w:rsid w:val="00D5510C"/>
    <w:rsid w:val="00D618B7"/>
    <w:rsid w:val="00D61921"/>
    <w:rsid w:val="00D62073"/>
    <w:rsid w:val="00D636C4"/>
    <w:rsid w:val="00D63C89"/>
    <w:rsid w:val="00D660C0"/>
    <w:rsid w:val="00D67B73"/>
    <w:rsid w:val="00D67DA5"/>
    <w:rsid w:val="00D70A77"/>
    <w:rsid w:val="00D72642"/>
    <w:rsid w:val="00D72CA6"/>
    <w:rsid w:val="00D7375D"/>
    <w:rsid w:val="00D73F05"/>
    <w:rsid w:val="00D7430E"/>
    <w:rsid w:val="00D746A8"/>
    <w:rsid w:val="00D7588D"/>
    <w:rsid w:val="00D7632C"/>
    <w:rsid w:val="00D7652D"/>
    <w:rsid w:val="00D76F35"/>
    <w:rsid w:val="00D80331"/>
    <w:rsid w:val="00D81FBE"/>
    <w:rsid w:val="00D823EC"/>
    <w:rsid w:val="00D82FB8"/>
    <w:rsid w:val="00D83C9B"/>
    <w:rsid w:val="00D8427F"/>
    <w:rsid w:val="00D859CB"/>
    <w:rsid w:val="00D91F23"/>
    <w:rsid w:val="00D924F3"/>
    <w:rsid w:val="00D92824"/>
    <w:rsid w:val="00D93B1A"/>
    <w:rsid w:val="00D97B40"/>
    <w:rsid w:val="00DA0851"/>
    <w:rsid w:val="00DA22FC"/>
    <w:rsid w:val="00DA390F"/>
    <w:rsid w:val="00DA408C"/>
    <w:rsid w:val="00DA4CAF"/>
    <w:rsid w:val="00DA536A"/>
    <w:rsid w:val="00DA7DE2"/>
    <w:rsid w:val="00DB1E40"/>
    <w:rsid w:val="00DB228C"/>
    <w:rsid w:val="00DB36C8"/>
    <w:rsid w:val="00DB38AF"/>
    <w:rsid w:val="00DC20F9"/>
    <w:rsid w:val="00DC41DB"/>
    <w:rsid w:val="00DC4AA5"/>
    <w:rsid w:val="00DD06A0"/>
    <w:rsid w:val="00DD7AFF"/>
    <w:rsid w:val="00DE0602"/>
    <w:rsid w:val="00DE0C5E"/>
    <w:rsid w:val="00DE2594"/>
    <w:rsid w:val="00DE498E"/>
    <w:rsid w:val="00DE71B5"/>
    <w:rsid w:val="00DE7C92"/>
    <w:rsid w:val="00DE7E84"/>
    <w:rsid w:val="00DF063B"/>
    <w:rsid w:val="00DF0F8C"/>
    <w:rsid w:val="00DF22E3"/>
    <w:rsid w:val="00DF2527"/>
    <w:rsid w:val="00DF39B5"/>
    <w:rsid w:val="00DF57D3"/>
    <w:rsid w:val="00DF595D"/>
    <w:rsid w:val="00DF5C4C"/>
    <w:rsid w:val="00E017EF"/>
    <w:rsid w:val="00E02871"/>
    <w:rsid w:val="00E05808"/>
    <w:rsid w:val="00E06491"/>
    <w:rsid w:val="00E115D5"/>
    <w:rsid w:val="00E134C9"/>
    <w:rsid w:val="00E136A7"/>
    <w:rsid w:val="00E13B9C"/>
    <w:rsid w:val="00E13CD9"/>
    <w:rsid w:val="00E154AA"/>
    <w:rsid w:val="00E2016F"/>
    <w:rsid w:val="00E24292"/>
    <w:rsid w:val="00E24E52"/>
    <w:rsid w:val="00E25E43"/>
    <w:rsid w:val="00E33231"/>
    <w:rsid w:val="00E36FD2"/>
    <w:rsid w:val="00E37282"/>
    <w:rsid w:val="00E40CA9"/>
    <w:rsid w:val="00E40E99"/>
    <w:rsid w:val="00E43DCB"/>
    <w:rsid w:val="00E44A40"/>
    <w:rsid w:val="00E4602C"/>
    <w:rsid w:val="00E475F2"/>
    <w:rsid w:val="00E501F2"/>
    <w:rsid w:val="00E53CD9"/>
    <w:rsid w:val="00E5509C"/>
    <w:rsid w:val="00E607E3"/>
    <w:rsid w:val="00E60EFB"/>
    <w:rsid w:val="00E623FF"/>
    <w:rsid w:val="00E62C24"/>
    <w:rsid w:val="00E6517D"/>
    <w:rsid w:val="00E73A02"/>
    <w:rsid w:val="00E743B6"/>
    <w:rsid w:val="00E74883"/>
    <w:rsid w:val="00E75A92"/>
    <w:rsid w:val="00E80549"/>
    <w:rsid w:val="00E82D9D"/>
    <w:rsid w:val="00E85AAC"/>
    <w:rsid w:val="00E85BD1"/>
    <w:rsid w:val="00E8687F"/>
    <w:rsid w:val="00E90516"/>
    <w:rsid w:val="00E90A71"/>
    <w:rsid w:val="00E955A5"/>
    <w:rsid w:val="00E97756"/>
    <w:rsid w:val="00EA0E0F"/>
    <w:rsid w:val="00EA38B7"/>
    <w:rsid w:val="00EA6AA7"/>
    <w:rsid w:val="00EB3F90"/>
    <w:rsid w:val="00EB49C0"/>
    <w:rsid w:val="00EB53B6"/>
    <w:rsid w:val="00EB623B"/>
    <w:rsid w:val="00EB6846"/>
    <w:rsid w:val="00EB748F"/>
    <w:rsid w:val="00EB76A4"/>
    <w:rsid w:val="00EC0D6C"/>
    <w:rsid w:val="00EC1741"/>
    <w:rsid w:val="00EC36DD"/>
    <w:rsid w:val="00EC6FB7"/>
    <w:rsid w:val="00EC7A98"/>
    <w:rsid w:val="00ED0B15"/>
    <w:rsid w:val="00ED1193"/>
    <w:rsid w:val="00ED1810"/>
    <w:rsid w:val="00ED2024"/>
    <w:rsid w:val="00ED53A0"/>
    <w:rsid w:val="00ED55E6"/>
    <w:rsid w:val="00ED6340"/>
    <w:rsid w:val="00EE248C"/>
    <w:rsid w:val="00EE2A20"/>
    <w:rsid w:val="00EE4CFE"/>
    <w:rsid w:val="00EE516D"/>
    <w:rsid w:val="00EE7444"/>
    <w:rsid w:val="00EF027B"/>
    <w:rsid w:val="00EF0B52"/>
    <w:rsid w:val="00EF0EF4"/>
    <w:rsid w:val="00EF107A"/>
    <w:rsid w:val="00EF1E46"/>
    <w:rsid w:val="00EF3832"/>
    <w:rsid w:val="00EF3B50"/>
    <w:rsid w:val="00EF4618"/>
    <w:rsid w:val="00EF4AE6"/>
    <w:rsid w:val="00F02C53"/>
    <w:rsid w:val="00F03C52"/>
    <w:rsid w:val="00F0477B"/>
    <w:rsid w:val="00F07124"/>
    <w:rsid w:val="00F12978"/>
    <w:rsid w:val="00F153A0"/>
    <w:rsid w:val="00F1604B"/>
    <w:rsid w:val="00F17515"/>
    <w:rsid w:val="00F17F8C"/>
    <w:rsid w:val="00F21310"/>
    <w:rsid w:val="00F21C41"/>
    <w:rsid w:val="00F253A2"/>
    <w:rsid w:val="00F312DB"/>
    <w:rsid w:val="00F32FFE"/>
    <w:rsid w:val="00F34AD0"/>
    <w:rsid w:val="00F34B8F"/>
    <w:rsid w:val="00F37821"/>
    <w:rsid w:val="00F37BF0"/>
    <w:rsid w:val="00F40E65"/>
    <w:rsid w:val="00F41015"/>
    <w:rsid w:val="00F411A7"/>
    <w:rsid w:val="00F501D4"/>
    <w:rsid w:val="00F547F9"/>
    <w:rsid w:val="00F54E51"/>
    <w:rsid w:val="00F60700"/>
    <w:rsid w:val="00F60FE8"/>
    <w:rsid w:val="00F61298"/>
    <w:rsid w:val="00F61EB9"/>
    <w:rsid w:val="00F64376"/>
    <w:rsid w:val="00F67B42"/>
    <w:rsid w:val="00F7057F"/>
    <w:rsid w:val="00F76458"/>
    <w:rsid w:val="00F76DA7"/>
    <w:rsid w:val="00F80A69"/>
    <w:rsid w:val="00F83AFE"/>
    <w:rsid w:val="00F84FA4"/>
    <w:rsid w:val="00F852C4"/>
    <w:rsid w:val="00F8580C"/>
    <w:rsid w:val="00F87ACA"/>
    <w:rsid w:val="00F90DFB"/>
    <w:rsid w:val="00F92077"/>
    <w:rsid w:val="00F94DB3"/>
    <w:rsid w:val="00F951F0"/>
    <w:rsid w:val="00F9582E"/>
    <w:rsid w:val="00FA0CAD"/>
    <w:rsid w:val="00FA109D"/>
    <w:rsid w:val="00FA1CE8"/>
    <w:rsid w:val="00FA2888"/>
    <w:rsid w:val="00FA4065"/>
    <w:rsid w:val="00FA55B3"/>
    <w:rsid w:val="00FA580A"/>
    <w:rsid w:val="00FB07C1"/>
    <w:rsid w:val="00FB2C92"/>
    <w:rsid w:val="00FB3C5E"/>
    <w:rsid w:val="00FB641E"/>
    <w:rsid w:val="00FC0DE8"/>
    <w:rsid w:val="00FC192E"/>
    <w:rsid w:val="00FC2328"/>
    <w:rsid w:val="00FC690C"/>
    <w:rsid w:val="00FC6A9A"/>
    <w:rsid w:val="00FD58CB"/>
    <w:rsid w:val="00FD5F2C"/>
    <w:rsid w:val="00FD6272"/>
    <w:rsid w:val="00FE1EB4"/>
    <w:rsid w:val="00FE4E2A"/>
    <w:rsid w:val="00FE7323"/>
    <w:rsid w:val="00FF01B9"/>
    <w:rsid w:val="00FF0C37"/>
    <w:rsid w:val="00FF2668"/>
    <w:rsid w:val="00FF26D5"/>
    <w:rsid w:val="00FF3981"/>
    <w:rsid w:val="00FF4949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FEA2A"/>
  <w15:chartTrackingRefBased/>
  <w15:docId w15:val="{54EADCA9-549B-42D3-962D-0E3D619C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E4C"/>
    <w:pPr>
      <w:spacing w:before="60" w:after="6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Ttulo1">
    <w:name w:val="heading 1"/>
    <w:basedOn w:val="Normal"/>
    <w:next w:val="Ttulo2"/>
    <w:link w:val="Ttulo1Car"/>
    <w:autoRedefine/>
    <w:uiPriority w:val="9"/>
    <w:qFormat/>
    <w:rsid w:val="00E80549"/>
    <w:pPr>
      <w:keepNext/>
      <w:keepLines/>
      <w:spacing w:before="0" w:after="40"/>
      <w:contextualSpacing/>
      <w:outlineLvl w:val="0"/>
    </w:pPr>
    <w:rPr>
      <w:rFonts w:eastAsiaTheme="majorEastAsia" w:cs="Times New Roman (Headings CS)"/>
      <w:caps/>
      <w:noProof/>
      <w:color w:val="000000" w:themeColor="text1"/>
      <w:spacing w:val="26"/>
      <w:kern w:val="10"/>
      <w:sz w:val="10"/>
      <w:szCs w:val="10"/>
      <w14:ligatures w14:val="none"/>
    </w:rPr>
  </w:style>
  <w:style w:type="paragraph" w:styleId="Ttulo2">
    <w:name w:val="heading 2"/>
    <w:basedOn w:val="Normal"/>
    <w:next w:val="Ttulo3"/>
    <w:link w:val="Ttulo2Car"/>
    <w:autoRedefine/>
    <w:uiPriority w:val="9"/>
    <w:unhideWhenUsed/>
    <w:qFormat/>
    <w:rsid w:val="005821E1"/>
    <w:pPr>
      <w:keepNext/>
      <w:keepLines/>
      <w:spacing w:before="0" w:after="0"/>
      <w:jc w:val="center"/>
      <w:outlineLvl w:val="1"/>
    </w:pPr>
    <w:rPr>
      <w:rFonts w:eastAsiaTheme="majorEastAsia" w:cs="Times New Roman (Headings CS)"/>
      <w:bCs/>
      <w:caps/>
      <w:color w:val="325F63" w:themeColor="accent3" w:themeShade="80"/>
      <w:spacing w:val="20"/>
      <w:sz w:val="32"/>
      <w:szCs w:val="24"/>
    </w:rPr>
  </w:style>
  <w:style w:type="paragraph" w:styleId="Ttulo3">
    <w:name w:val="heading 3"/>
    <w:basedOn w:val="Normal"/>
    <w:link w:val="Ttulo3Car"/>
    <w:autoRedefine/>
    <w:uiPriority w:val="9"/>
    <w:unhideWhenUsed/>
    <w:qFormat/>
    <w:rsid w:val="00990397"/>
    <w:pPr>
      <w:keepNext/>
      <w:keepLines/>
      <w:spacing w:before="360"/>
      <w:ind w:left="-108"/>
      <w:contextualSpacing/>
      <w:jc w:val="both"/>
      <w:outlineLvl w:val="2"/>
    </w:pPr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sz w:val="3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03B52"/>
    <w:pPr>
      <w:keepNext/>
      <w:keepLines/>
      <w:pBdr>
        <w:bottom w:val="single" w:sz="4" w:space="1" w:color="4A936D" w:themeColor="accent2" w:themeShade="BF"/>
      </w:pBdr>
      <w:spacing w:before="40"/>
      <w:outlineLvl w:val="3"/>
    </w:pPr>
    <w:rPr>
      <w:rFonts w:eastAsiaTheme="majorEastAsia" w:cstheme="majorBidi"/>
      <w:b/>
      <w:iCs/>
      <w:color w:val="303D45" w:themeColor="text2" w:themeShade="BF"/>
      <w:sz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31306"/>
    <w:pPr>
      <w:keepNext/>
      <w:keepLines/>
      <w:spacing w:before="40"/>
      <w:outlineLvl w:val="4"/>
    </w:pPr>
    <w:rPr>
      <w:rFonts w:asciiTheme="majorHAnsi" w:eastAsiaTheme="majorEastAsia" w:hAnsiTheme="majorHAnsi" w:cs="Times New Roman (Headings CS)"/>
      <w:i/>
      <w:color w:val="303D45" w:themeColor="text2" w:themeShade="BF"/>
      <w:sz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3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6249" w:themeColor="accent2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6249" w:themeColor="accent2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07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07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macro">
    <w:name w:val="macro"/>
    <w:link w:val="TextomacroCar"/>
    <w:uiPriority w:val="99"/>
    <w:semiHidden/>
    <w:unhideWhenUsed/>
    <w:rsid w:val="006E48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72" w:right="72"/>
    </w:pPr>
    <w:rPr>
      <w:rFonts w:ascii="Consolas" w:eastAsiaTheme="minorEastAsia" w:hAnsi="Consolas"/>
      <w:kern w:val="22"/>
      <w:szCs w:val="20"/>
      <w:lang w:eastAsia="ja-JP"/>
      <w14:ligatures w14:val="standard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E48F3"/>
    <w:rPr>
      <w:rFonts w:ascii="Consolas" w:eastAsiaTheme="minorEastAsia" w:hAnsi="Consolas"/>
      <w:kern w:val="22"/>
      <w:szCs w:val="20"/>
      <w:lang w:eastAsia="ja-JP"/>
      <w14:ligatures w14:val="standard"/>
    </w:rPr>
  </w:style>
  <w:style w:type="paragraph" w:styleId="Encabezado">
    <w:name w:val="header"/>
    <w:basedOn w:val="Normal"/>
    <w:link w:val="EncabezadoCar"/>
    <w:uiPriority w:val="99"/>
    <w:unhideWhenUsed/>
    <w:rsid w:val="00A24101"/>
    <w:rPr>
      <w:sz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Piedepgina">
    <w:name w:val="footer"/>
    <w:basedOn w:val="Normal"/>
    <w:link w:val="PiedepginaCar"/>
    <w:autoRedefine/>
    <w:uiPriority w:val="99"/>
    <w:unhideWhenUsed/>
    <w:qFormat/>
    <w:rsid w:val="00A24101"/>
    <w:rPr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character" w:customStyle="1" w:styleId="Ttulo3Car">
    <w:name w:val="Título 3 Car"/>
    <w:basedOn w:val="Fuentedeprrafopredeter"/>
    <w:link w:val="Ttulo3"/>
    <w:uiPriority w:val="9"/>
    <w:rsid w:val="00990397"/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kern w:val="22"/>
      <w:sz w:val="32"/>
      <w:szCs w:val="24"/>
      <w:lang w:eastAsia="ja-JP"/>
      <w14:ligatures w14:val="standard"/>
    </w:rPr>
  </w:style>
  <w:style w:type="paragraph" w:styleId="Ttulo">
    <w:name w:val="Title"/>
    <w:basedOn w:val="Normal"/>
    <w:link w:val="TtuloCar"/>
    <w:autoRedefine/>
    <w:uiPriority w:val="3"/>
    <w:qFormat/>
    <w:rsid w:val="0026442F"/>
    <w:pPr>
      <w:spacing w:before="960" w:after="0"/>
    </w:pPr>
    <w:rPr>
      <w:rFonts w:asciiTheme="majorHAnsi" w:eastAsiaTheme="majorEastAsia" w:hAnsiTheme="majorHAnsi" w:cstheme="majorBidi"/>
      <w:b/>
      <w:caps/>
      <w:color w:val="325F63" w:themeColor="accent3" w:themeShade="80"/>
      <w:sz w:val="88"/>
      <w:szCs w:val="52"/>
    </w:rPr>
  </w:style>
  <w:style w:type="character" w:customStyle="1" w:styleId="TtuloCar">
    <w:name w:val="Título Car"/>
    <w:basedOn w:val="Fuentedeprrafopredeter"/>
    <w:link w:val="Ttulo"/>
    <w:uiPriority w:val="3"/>
    <w:rsid w:val="0026442F"/>
    <w:rPr>
      <w:rFonts w:asciiTheme="majorHAnsi" w:eastAsiaTheme="majorEastAsia" w:hAnsiTheme="majorHAnsi" w:cstheme="majorBidi"/>
      <w:b/>
      <w:caps/>
      <w:color w:val="325F63" w:themeColor="accent3" w:themeShade="80"/>
      <w:kern w:val="22"/>
      <w:sz w:val="88"/>
      <w:szCs w:val="52"/>
      <w:lang w:eastAsia="ja-JP"/>
      <w14:ligatures w14:val="standard"/>
    </w:rPr>
  </w:style>
  <w:style w:type="paragraph" w:styleId="Subttulo">
    <w:name w:val="Subtitle"/>
    <w:basedOn w:val="Normal"/>
    <w:link w:val="SubttuloCar"/>
    <w:autoRedefine/>
    <w:uiPriority w:val="1"/>
    <w:qFormat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sz w:val="32"/>
      <w:szCs w:val="28"/>
    </w:rPr>
  </w:style>
  <w:style w:type="character" w:customStyle="1" w:styleId="SubttuloCar">
    <w:name w:val="Subtítulo Car"/>
    <w:basedOn w:val="Fuentedeprrafopredeter"/>
    <w:link w:val="Subttulo"/>
    <w:uiPriority w:val="1"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kern w:val="22"/>
      <w:sz w:val="32"/>
      <w:szCs w:val="28"/>
      <w:lang w:eastAsia="ja-JP"/>
      <w14:ligatures w14:val="standard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07DC"/>
    <w:rPr>
      <w:rFonts w:asciiTheme="majorHAnsi" w:eastAsiaTheme="majorEastAsia" w:hAnsiTheme="majorHAnsi" w:cstheme="majorBidi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07DC"/>
    <w:rPr>
      <w:rFonts w:asciiTheme="majorHAnsi" w:eastAsiaTheme="majorEastAsia" w:hAnsiTheme="majorHAnsi" w:cstheme="majorBidi"/>
      <w:i/>
      <w:iCs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8F07DC"/>
    <w:rPr>
      <w:i/>
      <w:iCs/>
      <w:color w:val="484644" w:themeColor="accent1" w:themeShade="8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8F07DC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8F07DC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8F07DC"/>
    <w:pPr>
      <w:pBdr>
        <w:top w:val="single" w:sz="4" w:space="10" w:color="484644" w:themeColor="accent1" w:themeShade="80"/>
        <w:bottom w:val="single" w:sz="4" w:space="10" w:color="484644" w:themeColor="accent1" w:themeShade="80"/>
      </w:pBdr>
      <w:spacing w:before="360" w:after="360"/>
      <w:jc w:val="center"/>
    </w:pPr>
    <w:rPr>
      <w:i/>
      <w:iCs/>
      <w:color w:val="484644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8F07DC"/>
    <w:rPr>
      <w:i/>
      <w:iCs/>
      <w:color w:val="484644" w:themeColor="accent1" w:themeShade="80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8F07DC"/>
    <w:rPr>
      <w:b/>
      <w:bCs/>
      <w:caps w:val="0"/>
      <w:smallCaps/>
      <w:color w:val="484644" w:themeColor="accent1" w:themeShade="80"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07DC"/>
    <w:pPr>
      <w:spacing w:after="200"/>
    </w:pPr>
    <w:rPr>
      <w:i/>
      <w:iCs/>
      <w:color w:val="40525D" w:themeColor="text2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80549"/>
    <w:rPr>
      <w:rFonts w:ascii="Segoe UI" w:eastAsiaTheme="majorEastAsia" w:hAnsi="Segoe UI" w:cs="Times New Roman (Headings CS)"/>
      <w:caps/>
      <w:noProof/>
      <w:color w:val="000000" w:themeColor="text1"/>
      <w:spacing w:val="26"/>
      <w:kern w:val="10"/>
      <w:sz w:val="10"/>
      <w:szCs w:val="10"/>
      <w:lang w:eastAsia="ja-JP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8F07DC"/>
    <w:pPr>
      <w:outlineLvl w:val="9"/>
    </w:pPr>
  </w:style>
  <w:style w:type="character" w:customStyle="1" w:styleId="Ttulo2Car">
    <w:name w:val="Título 2 Car"/>
    <w:basedOn w:val="Fuentedeprrafopredeter"/>
    <w:link w:val="Ttulo2"/>
    <w:uiPriority w:val="9"/>
    <w:rsid w:val="005821E1"/>
    <w:rPr>
      <w:rFonts w:eastAsiaTheme="majorEastAsia" w:cs="Times New Roman (Headings CS)"/>
      <w:bCs/>
      <w:caps/>
      <w:color w:val="325F63" w:themeColor="accent3" w:themeShade="80"/>
      <w:spacing w:val="20"/>
      <w:kern w:val="22"/>
      <w:sz w:val="32"/>
      <w:szCs w:val="24"/>
      <w:lang w:eastAsia="ja-JP"/>
      <w14:ligatures w14:val="standar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7DC"/>
    <w:rPr>
      <w:rFonts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7DC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8F07DC"/>
    <w:pPr>
      <w:pBdr>
        <w:top w:val="single" w:sz="2" w:space="10" w:color="484644" w:themeColor="accent1" w:themeShade="80"/>
        <w:left w:val="single" w:sz="2" w:space="10" w:color="484644" w:themeColor="accent1" w:themeShade="80"/>
        <w:bottom w:val="single" w:sz="2" w:space="10" w:color="484644" w:themeColor="accent1" w:themeShade="80"/>
        <w:right w:val="single" w:sz="2" w:space="10" w:color="484644" w:themeColor="accent1" w:themeShade="80"/>
      </w:pBdr>
      <w:ind w:left="1152" w:right="1152"/>
    </w:pPr>
    <w:rPr>
      <w:i/>
      <w:iCs/>
      <w:color w:val="484644" w:themeColor="accent1" w:themeShade="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F07DC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F07DC"/>
    <w:rPr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F07DC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F07DC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F07DC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07D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07DC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07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07DC"/>
    <w:rPr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F07DC"/>
    <w:rPr>
      <w:rFonts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F07DC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F07DC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F07DC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8F07DC"/>
    <w:rPr>
      <w:rFonts w:asciiTheme="majorHAnsi" w:eastAsiaTheme="majorEastAsia" w:hAnsiTheme="majorHAnsi" w:cstheme="majorBidi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F07DC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F07DC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07DC"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07DC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F07DC"/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F07DC"/>
    <w:rPr>
      <w:rFonts w:ascii="Consolas" w:hAnsi="Consolas"/>
      <w:szCs w:val="21"/>
    </w:rPr>
  </w:style>
  <w:style w:type="table" w:customStyle="1" w:styleId="Sinbordes">
    <w:name w:val="Sin bordes"/>
    <w:basedOn w:val="Tablanormal"/>
    <w:uiPriority w:val="99"/>
    <w:rsid w:val="000C3330"/>
    <w:rPr>
      <w:rFonts w:eastAsiaTheme="minorEastAsia"/>
      <w:kern w:val="22"/>
      <w:lang w:eastAsia="ja-JP"/>
      <w14:ligatures w14:val="standard"/>
    </w:rPr>
    <w:tblPr>
      <w:tblBorders>
        <w:insideH w:val="single" w:sz="4" w:space="0" w:color="A9D3BD" w:themeColor="accent2" w:themeTint="99"/>
        <w:insideV w:val="single" w:sz="4" w:space="0" w:color="A9D3BD" w:themeColor="accent2" w:themeTint="99"/>
      </w:tblBorders>
      <w:tblCellMar>
        <w:left w:w="72" w:type="dxa"/>
        <w:right w:w="72" w:type="dxa"/>
      </w:tblCellMar>
    </w:tblPr>
    <w:tblStylePr w:type="firstRow">
      <w:pPr>
        <w:keepNext/>
        <w:wordWrap/>
      </w:pPr>
      <w:rPr>
        <w:rFonts w:asciiTheme="majorHAnsi" w:hAnsiTheme="majorHAnsi"/>
        <w:b/>
        <w:i w:val="0"/>
        <w:caps w:val="0"/>
        <w:smallCaps w:val="0"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C6E2D3" w:themeColor="accent2" w:themeTint="66"/>
          <w:right w:val="nil"/>
          <w:insideH w:val="nil"/>
          <w:insideV w:val="single" w:sz="4" w:space="0" w:color="C6E2D3" w:themeColor="accent2" w:themeTint="66"/>
          <w:tl2br w:val="nil"/>
          <w:tr2bl w:val="nil"/>
        </w:tcBorders>
        <w:vAlign w:val="bottom"/>
      </w:tcPr>
    </w:tblStylePr>
    <w:tblStylePr w:type="firstCol">
      <w:rPr>
        <w:b/>
        <w:i w:val="0"/>
      </w:rPr>
    </w:tblStylePr>
  </w:style>
  <w:style w:type="paragraph" w:customStyle="1" w:styleId="Logotipo">
    <w:name w:val="Logotipo"/>
    <w:basedOn w:val="Normal"/>
    <w:next w:val="Subttulo"/>
    <w:uiPriority w:val="2"/>
    <w:qFormat/>
    <w:rsid w:val="00906393"/>
    <w:pPr>
      <w:spacing w:before="4500" w:after="1440"/>
      <w:jc w:val="right"/>
    </w:pPr>
    <w:rPr>
      <w:color w:val="303D45" w:themeColor="text2" w:themeShade="BF"/>
      <w:sz w:val="52"/>
      <w:szCs w:val="52"/>
    </w:rPr>
  </w:style>
  <w:style w:type="paragraph" w:customStyle="1" w:styleId="Informacindecontacto">
    <w:name w:val="Información de contacto"/>
    <w:basedOn w:val="Normal"/>
    <w:next w:val="Normal"/>
    <w:uiPriority w:val="4"/>
    <w:qFormat/>
    <w:rsid w:val="00906393"/>
    <w:pPr>
      <w:spacing w:before="1440" w:line="360" w:lineRule="auto"/>
      <w:contextualSpacing/>
      <w:jc w:val="right"/>
    </w:pPr>
    <w:rPr>
      <w:caps/>
    </w:rPr>
  </w:style>
  <w:style w:type="paragraph" w:styleId="Listaconnmeros">
    <w:name w:val="List Number"/>
    <w:basedOn w:val="Normal"/>
    <w:uiPriority w:val="10"/>
    <w:qFormat/>
    <w:rsid w:val="00906393"/>
    <w:pPr>
      <w:numPr>
        <w:numId w:val="6"/>
      </w:numPr>
      <w:contextualSpacing/>
    </w:pPr>
  </w:style>
  <w:style w:type="character" w:styleId="nfasis">
    <w:name w:val="Emphasis"/>
    <w:basedOn w:val="Fuentedeprrafopredeter"/>
    <w:uiPriority w:val="12"/>
    <w:unhideWhenUsed/>
    <w:qFormat/>
    <w:rsid w:val="00906393"/>
    <w:rPr>
      <w:i/>
      <w:iCs/>
      <w:color w:val="595959" w:themeColor="text1" w:themeTint="A6"/>
    </w:rPr>
  </w:style>
  <w:style w:type="paragraph" w:customStyle="1" w:styleId="Piedepginacentrado">
    <w:name w:val="Pie de página centrado"/>
    <w:basedOn w:val="Piedepgina"/>
    <w:link w:val="Carcterdepiedepginacentrado"/>
    <w:autoRedefine/>
    <w:uiPriority w:val="13"/>
    <w:qFormat/>
    <w:rsid w:val="00906393"/>
    <w:pPr>
      <w:jc w:val="center"/>
    </w:pPr>
  </w:style>
  <w:style w:type="character" w:customStyle="1" w:styleId="Carcterdepiedepginacentrado">
    <w:name w:val="Carácter de pie de página centrado"/>
    <w:basedOn w:val="PiedepginaCar"/>
    <w:link w:val="Piedepginacentrado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customStyle="1" w:styleId="Piedepginaalineadoaladerecha">
    <w:name w:val="Pie de página alineado a la derecha"/>
    <w:basedOn w:val="Piedepgina"/>
    <w:link w:val="Carcterdepiedepginaalineadoaladerecha"/>
    <w:uiPriority w:val="13"/>
    <w:qFormat/>
    <w:rsid w:val="00906393"/>
    <w:pPr>
      <w:jc w:val="right"/>
    </w:pPr>
  </w:style>
  <w:style w:type="character" w:customStyle="1" w:styleId="Carcterdepiedepginaalineadoaladerecha">
    <w:name w:val="Carácter de pie de página alineado a la derecha"/>
    <w:basedOn w:val="PiedepginaCar"/>
    <w:link w:val="Piedepginaalineadoaladerecha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Listaconvietas">
    <w:name w:val="List Bullet"/>
    <w:basedOn w:val="Normal"/>
    <w:uiPriority w:val="11"/>
    <w:qFormat/>
    <w:rsid w:val="00906393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AD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F4B35"/>
    <w:rPr>
      <w:color w:val="808080"/>
    </w:rPr>
  </w:style>
  <w:style w:type="character" w:customStyle="1" w:styleId="Ttulo4Car">
    <w:name w:val="Título 4 Car"/>
    <w:basedOn w:val="Fuentedeprrafopredeter"/>
    <w:link w:val="Ttulo4"/>
    <w:uiPriority w:val="9"/>
    <w:rsid w:val="00A03B52"/>
    <w:rPr>
      <w:rFonts w:ascii="Segoe UI" w:eastAsiaTheme="majorEastAsia" w:hAnsi="Segoe UI" w:cstheme="majorBidi"/>
      <w:b/>
      <w:iCs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5Car">
    <w:name w:val="Título 5 Car"/>
    <w:basedOn w:val="Fuentedeprrafopredeter"/>
    <w:link w:val="Ttulo5"/>
    <w:uiPriority w:val="9"/>
    <w:rsid w:val="00831306"/>
    <w:rPr>
      <w:rFonts w:asciiTheme="majorHAnsi" w:eastAsiaTheme="majorEastAsia" w:hAnsiTheme="majorHAnsi" w:cs="Times New Roman (Headings CS)"/>
      <w:i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318"/>
    <w:rPr>
      <w:rFonts w:asciiTheme="majorHAnsi" w:eastAsiaTheme="majorEastAsia" w:hAnsiTheme="majorHAnsi" w:cstheme="majorBidi"/>
      <w:color w:val="326249" w:themeColor="accent2" w:themeShade="80"/>
      <w:kern w:val="22"/>
      <w:lang w:eastAsia="ja-JP"/>
      <w14:ligatures w14:val="standard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318"/>
    <w:rPr>
      <w:rFonts w:asciiTheme="majorHAnsi" w:eastAsiaTheme="majorEastAsia" w:hAnsiTheme="majorHAnsi" w:cstheme="majorBidi"/>
      <w:i/>
      <w:iCs/>
      <w:color w:val="326249" w:themeColor="accent2" w:themeShade="80"/>
      <w:kern w:val="22"/>
      <w:lang w:eastAsia="ja-JP"/>
      <w14:ligatures w14:val="standard"/>
    </w:rPr>
  </w:style>
  <w:style w:type="table" w:customStyle="1" w:styleId="Estilo1">
    <w:name w:val="Estilo 1"/>
    <w:basedOn w:val="Tablanormal"/>
    <w:uiPriority w:val="99"/>
    <w:rsid w:val="000C3330"/>
    <w:pPr>
      <w:spacing w:before="0"/>
    </w:pPr>
    <w:tblPr>
      <w:tblBorders>
        <w:insideH w:val="single" w:sz="4" w:space="0" w:color="4A936D" w:themeColor="accent2" w:themeShade="BF"/>
        <w:insideV w:val="single" w:sz="4" w:space="0" w:color="4A936D" w:themeColor="accent2" w:themeShade="BF"/>
      </w:tblBorders>
    </w:tblPr>
  </w:style>
  <w:style w:type="table" w:customStyle="1" w:styleId="Estilo2">
    <w:name w:val="Estilo2"/>
    <w:basedOn w:val="Tablanormal"/>
    <w:uiPriority w:val="99"/>
    <w:rsid w:val="00812690"/>
    <w:pPr>
      <w:spacing w:before="0"/>
    </w:pPr>
    <w:tblPr>
      <w:tblBorders>
        <w:insideH w:val="single" w:sz="4" w:space="0" w:color="4B8E94" w:themeColor="accent3" w:themeShade="BF"/>
        <w:insideV w:val="single" w:sz="4" w:space="0" w:color="4B8E94" w:themeColor="accent3" w:themeShade="BF"/>
      </w:tblBorders>
    </w:tblPr>
  </w:style>
  <w:style w:type="table" w:customStyle="1" w:styleId="Estilo3">
    <w:name w:val="Estilo3"/>
    <w:basedOn w:val="Tablanormal"/>
    <w:uiPriority w:val="99"/>
    <w:rsid w:val="008720B0"/>
    <w:pPr>
      <w:spacing w:before="0"/>
    </w:pPr>
    <w:tblPr>
      <w:tblBorders>
        <w:insideH w:val="single" w:sz="4" w:space="0" w:color="AAD1D4" w:themeColor="accent3" w:themeTint="99"/>
        <w:insideV w:val="single" w:sz="4" w:space="0" w:color="AAD1D4" w:themeColor="accent3" w:themeTint="99"/>
      </w:tblBorders>
    </w:tblPr>
  </w:style>
  <w:style w:type="paragraph" w:customStyle="1" w:styleId="Marcadordeposicindeimagen">
    <w:name w:val="Marcador de posición de imagen"/>
    <w:basedOn w:val="Ttulo1"/>
    <w:qFormat/>
    <w:rsid w:val="00E80549"/>
  </w:style>
  <w:style w:type="paragraph" w:styleId="Prrafodelista">
    <w:name w:val="List Paragraph"/>
    <w:basedOn w:val="Normal"/>
    <w:uiPriority w:val="34"/>
    <w:unhideWhenUsed/>
    <w:qFormat/>
    <w:rsid w:val="00DD0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53CD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3CD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3475F"/>
    <w:pPr>
      <w:widowControl w:val="0"/>
      <w:autoSpaceDE w:val="0"/>
      <w:autoSpaceDN w:val="0"/>
      <w:spacing w:befor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475F"/>
    <w:pPr>
      <w:widowControl w:val="0"/>
      <w:autoSpaceDE w:val="0"/>
      <w:autoSpaceDN w:val="0"/>
      <w:spacing w:before="0" w:after="0"/>
    </w:pPr>
    <w:rPr>
      <w:rFonts w:ascii="Calibri" w:eastAsia="Calibri" w:hAnsi="Calibri" w:cs="Calibri"/>
      <w:kern w:val="0"/>
      <w:sz w:val="22"/>
      <w:lang w:eastAsia="en-U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C6FB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C6FB7"/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Revisin">
    <w:name w:val="Revision"/>
    <w:hidden/>
    <w:uiPriority w:val="99"/>
    <w:semiHidden/>
    <w:rsid w:val="0044537D"/>
    <w:pPr>
      <w:spacing w:before="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NormalWeb">
    <w:name w:val="Normal (Web)"/>
    <w:basedOn w:val="Normal"/>
    <w:uiPriority w:val="99"/>
    <w:unhideWhenUsed/>
    <w:rsid w:val="004872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s-AR"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487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mailto:dir_investigacion@fcm.uncu.edu.ar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esarrolloinstitucional@fcm.uncu.edu.a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%20EQUIPO\AppData\Roaming\Microsoft\Templates\Plan%20de%20elaboraci&#243;n%20de%20perfiles%20de%20la%20audiencia%20objetiv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32BF6B8C164DFAA16FF9260B80C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D0DE6-B2FB-47BD-AD20-C9F76B2E9E6A}"/>
      </w:docPartPr>
      <w:docPartBody>
        <w:p w:rsidR="00A27799" w:rsidRDefault="006723F9">
          <w:pPr>
            <w:pStyle w:val="9832BF6B8C164DFAA16FF9260B80CABD"/>
          </w:pPr>
          <w:r w:rsidRPr="00AD3652">
            <w:rPr>
              <w:lang w:bidi="es-ES"/>
            </w:rPr>
            <w:t>VERSIÓN 3.0</w:t>
          </w:r>
        </w:p>
      </w:docPartBody>
    </w:docPart>
    <w:docPart>
      <w:docPartPr>
        <w:name w:val="DCE4F5CC223C4BB6AC2E43023B21B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15B3D-12DE-48DE-B8EC-7E7E1A08CFC1}"/>
      </w:docPartPr>
      <w:docPartBody>
        <w:p w:rsidR="00A27799" w:rsidRDefault="006723F9">
          <w:pPr>
            <w:pStyle w:val="DCE4F5CC223C4BB6AC2E43023B21BDE9"/>
          </w:pPr>
          <w:r w:rsidRPr="00AD3652">
            <w:rPr>
              <w:lang w:bidi="es-ES"/>
            </w:rPr>
            <w:t>Nombre de la empresa</w:t>
          </w:r>
        </w:p>
      </w:docPartBody>
    </w:docPart>
    <w:docPart>
      <w:docPartPr>
        <w:name w:val="4E5D57C08C2F4AC383E1CC0EF8FE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18F4D-12D8-44F9-9113-539BB2703C85}"/>
      </w:docPartPr>
      <w:docPartBody>
        <w:p w:rsidR="00A27799" w:rsidRDefault="006723F9">
          <w:pPr>
            <w:pStyle w:val="4E5D57C08C2F4AC383E1CC0EF8FE6315"/>
          </w:pPr>
          <w:r w:rsidRPr="00AD3652">
            <w:rPr>
              <w:lang w:bidi="es-ES"/>
            </w:rPr>
            <w:t>Avenida Casablanca 265, Lima</w:t>
          </w:r>
        </w:p>
      </w:docPartBody>
    </w:docPart>
    <w:docPart>
      <w:docPartPr>
        <w:name w:val="6983557905864005B951B42008E10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5F952-E0BF-494B-BCF9-EE65B3A07EE5}"/>
      </w:docPartPr>
      <w:docPartBody>
        <w:p w:rsidR="00A27799" w:rsidRDefault="006723F9">
          <w:pPr>
            <w:pStyle w:val="6983557905864005B951B42008E107F5"/>
          </w:pPr>
          <w:r w:rsidRPr="00AD3652">
            <w:rPr>
              <w:lang w:bidi="es-ES"/>
            </w:rPr>
            <w:t>Plan de elaboración de perfiles de la audiencia objetivo</w:t>
          </w:r>
        </w:p>
      </w:docPartBody>
    </w:docPart>
    <w:docPart>
      <w:docPartPr>
        <w:name w:val="76A25605BA4E4ED8BE93F5E2C80A2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182B2-5000-488B-9544-E940838DB0DC}"/>
      </w:docPartPr>
      <w:docPartBody>
        <w:p w:rsidR="00A27799" w:rsidRDefault="006723F9">
          <w:pPr>
            <w:pStyle w:val="76A25605BA4E4ED8BE93F5E2C80A2520"/>
          </w:pPr>
          <w:r w:rsidRPr="00AD3652">
            <w:rPr>
              <w:lang w:bidi="es-ES"/>
            </w:rPr>
            <w:t>Acción</w:t>
          </w:r>
        </w:p>
      </w:docPartBody>
    </w:docPart>
    <w:docPart>
      <w:docPartPr>
        <w:name w:val="CC7473814D214EA0929838150291C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6182B-6DFB-4014-AE3E-57FD323C6D57}"/>
      </w:docPartPr>
      <w:docPartBody>
        <w:p w:rsidR="003808D1" w:rsidRDefault="00A27799" w:rsidP="00A27799">
          <w:pPr>
            <w:pStyle w:val="CC7473814D214EA0929838150291C232"/>
          </w:pPr>
          <w:r w:rsidRPr="00AD3652">
            <w:rPr>
              <w:lang w:bidi="es-ES"/>
            </w:rPr>
            <w:t>9/1/23</w:t>
          </w:r>
        </w:p>
      </w:docPartBody>
    </w:docPart>
    <w:docPart>
      <w:docPartPr>
        <w:name w:val="6B7240BA43DB4382A85CCE0CA7780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C333F-0152-46ED-BEB0-5F8B36B8522D}"/>
      </w:docPartPr>
      <w:docPartBody>
        <w:p w:rsidR="003808D1" w:rsidRDefault="00A27799" w:rsidP="00A27799">
          <w:pPr>
            <w:pStyle w:val="6B7240BA43DB4382A85CCE0CA778026E"/>
          </w:pPr>
          <w:r w:rsidRPr="00AD3652">
            <w:rPr>
              <w:lang w:bidi="es-ES"/>
            </w:rPr>
            <w:t>Nombre de la empresa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90"/>
    <w:rsid w:val="00040EC9"/>
    <w:rsid w:val="00060EAD"/>
    <w:rsid w:val="000937EA"/>
    <w:rsid w:val="000E2B3F"/>
    <w:rsid w:val="001404E8"/>
    <w:rsid w:val="00177C34"/>
    <w:rsid w:val="001C3643"/>
    <w:rsid w:val="001E2ED3"/>
    <w:rsid w:val="0021753B"/>
    <w:rsid w:val="002270DA"/>
    <w:rsid w:val="00263230"/>
    <w:rsid w:val="002B2DCF"/>
    <w:rsid w:val="002D274A"/>
    <w:rsid w:val="003808D1"/>
    <w:rsid w:val="003909DD"/>
    <w:rsid w:val="00391552"/>
    <w:rsid w:val="003C27EF"/>
    <w:rsid w:val="004916BC"/>
    <w:rsid w:val="004965F8"/>
    <w:rsid w:val="004C1A1B"/>
    <w:rsid w:val="004C758A"/>
    <w:rsid w:val="004E0B55"/>
    <w:rsid w:val="004E7270"/>
    <w:rsid w:val="005C511D"/>
    <w:rsid w:val="005D5837"/>
    <w:rsid w:val="00655068"/>
    <w:rsid w:val="006723F9"/>
    <w:rsid w:val="0070094F"/>
    <w:rsid w:val="00734C20"/>
    <w:rsid w:val="007A20CD"/>
    <w:rsid w:val="00834E62"/>
    <w:rsid w:val="00844F2C"/>
    <w:rsid w:val="00845098"/>
    <w:rsid w:val="00866898"/>
    <w:rsid w:val="00872101"/>
    <w:rsid w:val="008948FB"/>
    <w:rsid w:val="008E2197"/>
    <w:rsid w:val="00965F9E"/>
    <w:rsid w:val="009B78F4"/>
    <w:rsid w:val="009D0CAB"/>
    <w:rsid w:val="00A071AF"/>
    <w:rsid w:val="00A15CFC"/>
    <w:rsid w:val="00A27799"/>
    <w:rsid w:val="00A72790"/>
    <w:rsid w:val="00AD4A8B"/>
    <w:rsid w:val="00AE0461"/>
    <w:rsid w:val="00B11151"/>
    <w:rsid w:val="00B4002C"/>
    <w:rsid w:val="00B40552"/>
    <w:rsid w:val="00BE42B3"/>
    <w:rsid w:val="00C313A1"/>
    <w:rsid w:val="00C74337"/>
    <w:rsid w:val="00C82382"/>
    <w:rsid w:val="00D13EEC"/>
    <w:rsid w:val="00DA3FB1"/>
    <w:rsid w:val="00E154AA"/>
    <w:rsid w:val="00E56E65"/>
    <w:rsid w:val="00E623FF"/>
    <w:rsid w:val="00EB3FC5"/>
    <w:rsid w:val="00EC3FA0"/>
    <w:rsid w:val="00EE602F"/>
    <w:rsid w:val="00F00119"/>
    <w:rsid w:val="00F9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832BF6B8C164DFAA16FF9260B80CABD">
    <w:name w:val="9832BF6B8C164DFAA16FF9260B80CABD"/>
  </w:style>
  <w:style w:type="paragraph" w:customStyle="1" w:styleId="DCE4F5CC223C4BB6AC2E43023B21BDE9">
    <w:name w:val="DCE4F5CC223C4BB6AC2E43023B21BDE9"/>
  </w:style>
  <w:style w:type="paragraph" w:customStyle="1" w:styleId="4E5D57C08C2F4AC383E1CC0EF8FE6315">
    <w:name w:val="4E5D57C08C2F4AC383E1CC0EF8FE6315"/>
  </w:style>
  <w:style w:type="paragraph" w:customStyle="1" w:styleId="6983557905864005B951B42008E107F5">
    <w:name w:val="6983557905864005B951B42008E107F5"/>
  </w:style>
  <w:style w:type="character" w:styleId="nfasis">
    <w:name w:val="Emphasis"/>
    <w:basedOn w:val="Fuentedeprrafopredeter"/>
    <w:uiPriority w:val="12"/>
    <w:unhideWhenUsed/>
    <w:qFormat/>
    <w:rPr>
      <w:i/>
      <w:iCs/>
      <w:color w:val="595959" w:themeColor="text1" w:themeTint="A6"/>
    </w:rPr>
  </w:style>
  <w:style w:type="paragraph" w:customStyle="1" w:styleId="76A25605BA4E4ED8BE93F5E2C80A2520">
    <w:name w:val="76A25605BA4E4ED8BE93F5E2C80A2520"/>
  </w:style>
  <w:style w:type="paragraph" w:customStyle="1" w:styleId="CC7473814D214EA0929838150291C232">
    <w:name w:val="CC7473814D214EA0929838150291C232"/>
    <w:rsid w:val="00A27799"/>
  </w:style>
  <w:style w:type="paragraph" w:customStyle="1" w:styleId="6B7240BA43DB4382A85CCE0CA778026E">
    <w:name w:val="6B7240BA43DB4382A85CCE0CA778026E"/>
    <w:rsid w:val="00A277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Theme1">
  <a:themeElements>
    <a:clrScheme name="Target Audience Darker">
      <a:dk1>
        <a:srgbClr val="000000"/>
      </a:dk1>
      <a:lt1>
        <a:srgbClr val="FFFFFF"/>
      </a:lt1>
      <a:dk2>
        <a:srgbClr val="40525D"/>
      </a:dk2>
      <a:lt2>
        <a:srgbClr val="E7E6E6"/>
      </a:lt2>
      <a:accent1>
        <a:srgbClr val="908D8A"/>
      </a:accent1>
      <a:accent2>
        <a:srgbClr val="71B793"/>
      </a:accent2>
      <a:accent3>
        <a:srgbClr val="73B3B8"/>
      </a:accent3>
      <a:accent4>
        <a:srgbClr val="855845"/>
      </a:accent4>
      <a:accent5>
        <a:srgbClr val="D78759"/>
      </a:accent5>
      <a:accent6>
        <a:srgbClr val="544C47"/>
      </a:accent6>
      <a:hlink>
        <a:srgbClr val="0563C1"/>
      </a:hlink>
      <a:folHlink>
        <a:srgbClr val="954F72"/>
      </a:folHlink>
    </a:clrScheme>
    <a:fontScheme name="Custom 76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EDBFA9-3A65-48BB-B52B-739BFE0951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DBE9E365-3049-4B33-A783-78872D3981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1A611-6A25-4496-9EF1-51C50724354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7C9DAA-A9DD-44C0-904D-F1A93CB40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Plan de elaboración de perfiles de la audiencia objetivo</Template>
  <TotalTime>22</TotalTime>
  <Pages>22</Pages>
  <Words>7485</Words>
  <Characters>41170</Characters>
  <Application>Microsoft Office Word</Application>
  <DocSecurity>0</DocSecurity>
  <Lines>343</Lines>
  <Paragraphs>97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EQUIPO</dc:creator>
  <cp:keywords/>
  <dc:description/>
  <cp:lastModifiedBy>Alicia Penissi</cp:lastModifiedBy>
  <cp:revision>26</cp:revision>
  <cp:lastPrinted>2025-08-06T13:09:00Z</cp:lastPrinted>
  <dcterms:created xsi:type="dcterms:W3CDTF">2026-09-27T01:15:00Z</dcterms:created>
  <dcterms:modified xsi:type="dcterms:W3CDTF">2026-09-27T15:45:00Z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29a3510f-4195-47a8-9bac-482f8192e03a</vt:lpwstr>
  </property>
</Properties>
</file>