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4B8E94" w:themeColor="accent3" w:themeShade="BF"/>
        </w:tblBorders>
        <w:tblLook w:val="0600" w:firstRow="0" w:lastRow="0" w:firstColumn="0" w:lastColumn="0" w:noHBand="1" w:noVBand="1"/>
      </w:tblPr>
      <w:tblGrid>
        <w:gridCol w:w="9026"/>
      </w:tblGrid>
      <w:tr w:rsidR="0097145D" w:rsidRPr="00AF1AA6" w14:paraId="32DCD4FD" w14:textId="77777777" w:rsidTr="0097145D">
        <w:tc>
          <w:tcPr>
            <w:tcW w:w="9026" w:type="dxa"/>
          </w:tcPr>
          <w:p w14:paraId="2AAC6649" w14:textId="686DA7FB" w:rsidR="0097145D" w:rsidRPr="00AF1AA6" w:rsidRDefault="00FF0C37" w:rsidP="005821E1">
            <w:pPr>
              <w:pStyle w:val="Ttulo2"/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</w:pPr>
            <w:r w:rsidRPr="00AF1AA6">
              <w:rPr>
                <w:rStyle w:val="Ttulo1Car"/>
              </w:rPr>
              <w:lastRenderedPageBreak/>
              <w:br w:type="page"/>
            </w:r>
            <w:r w:rsidR="007B24F9" w:rsidRPr="00AF1AA6"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  <w:t>A</w:t>
            </w:r>
            <w:r w:rsidR="007B24F9" w:rsidRPr="00AF1AA6"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>NEXO 2</w:t>
            </w:r>
          </w:p>
        </w:tc>
      </w:tr>
    </w:tbl>
    <w:p w14:paraId="0C301DDB" w14:textId="7DE5F26D" w:rsidR="00D746A8" w:rsidRPr="00AF1AA6" w:rsidRDefault="006C2789" w:rsidP="00D746A8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Selección</w:t>
      </w:r>
      <w:r w:rsidR="00D746A8" w:rsidRPr="00AF1AA6">
        <w:rPr>
          <w:b/>
          <w:bCs/>
          <w:sz w:val="22"/>
        </w:rPr>
        <w:t xml:space="preserve"> de proyectos y directores de beca</w:t>
      </w:r>
    </w:p>
    <w:p w14:paraId="2CF613CE" w14:textId="4B9D3F09" w:rsidR="00D746A8" w:rsidRPr="00AF1AA6" w:rsidRDefault="006C2789" w:rsidP="00D746A8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CRITERIOS DE EVALUACIÓN</w:t>
      </w:r>
    </w:p>
    <w:p w14:paraId="78811D1D" w14:textId="77777777" w:rsidR="00192F34" w:rsidRPr="00AF1AA6" w:rsidRDefault="00192F34" w:rsidP="00D746A8">
      <w:pPr>
        <w:jc w:val="center"/>
        <w:rPr>
          <w:b/>
          <w:bCs/>
          <w:sz w:val="22"/>
        </w:rPr>
      </w:pPr>
    </w:p>
    <w:p w14:paraId="16119848" w14:textId="39199EE5" w:rsidR="00F852C4" w:rsidRPr="00AF1AA6" w:rsidRDefault="00192F34" w:rsidP="00F852C4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Título del</w:t>
      </w:r>
      <w:r w:rsidR="00296837" w:rsidRPr="00AF1AA6">
        <w:rPr>
          <w:b/>
          <w:bCs/>
          <w:sz w:val="22"/>
        </w:rPr>
        <w:t xml:space="preserve"> proyecto</w:t>
      </w:r>
      <w:r w:rsidRPr="00AF1AA6">
        <w:rPr>
          <w:b/>
          <w:bCs/>
          <w:sz w:val="22"/>
        </w:rPr>
        <w:t xml:space="preserve"> propuesto:</w:t>
      </w:r>
    </w:p>
    <w:p w14:paraId="5BCADDF5" w14:textId="50CE527E" w:rsidR="00F852C4" w:rsidRPr="00AF1AA6" w:rsidRDefault="00F852C4" w:rsidP="00F852C4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Lugar de trabajo propuesto:</w:t>
      </w:r>
    </w:p>
    <w:p w14:paraId="644D0E15" w14:textId="794DF0B9" w:rsidR="00F852C4" w:rsidRPr="00AF1AA6" w:rsidRDefault="00192F34" w:rsidP="00F852C4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Apellido y nombres del director/a:</w:t>
      </w:r>
    </w:p>
    <w:p w14:paraId="1886A554" w14:textId="59BD1603" w:rsidR="00FD58CB" w:rsidRPr="00AF1AA6" w:rsidRDefault="00FD58CB" w:rsidP="00FD58CB">
      <w:pPr>
        <w:jc w:val="both"/>
        <w:rPr>
          <w:sz w:val="16"/>
          <w:szCs w:val="16"/>
        </w:rPr>
      </w:pPr>
      <w:r w:rsidRPr="00AF1AA6">
        <w:t>Los proyectos/directores que obtengan 60 puntos o más serán considerados elegibles para la Segunda Etapa. Esta evaluación, sobre un máximo de 100 puntos, es idéntica para ambas modalidades y no adjudica por sí sola una beca. Para la adjudicación final, el puntaje obtenido aquí se sumará al puntaje del/la estudiante correspondiente, conformando el puntaje de cada combinación sobre un máximo de 200 puntos.</w:t>
      </w:r>
    </w:p>
    <w:p w14:paraId="41FD3D1C" w14:textId="58D28624" w:rsidR="007B24F9" w:rsidRPr="00AF1AA6" w:rsidRDefault="007B24F9" w:rsidP="00D746A8">
      <w:pPr>
        <w:rPr>
          <w:rStyle w:val="Ttulo1Car"/>
        </w:rPr>
      </w:pPr>
    </w:p>
    <w:tbl>
      <w:tblPr>
        <w:tblStyle w:val="Estilo1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254"/>
        <w:gridCol w:w="3543"/>
      </w:tblGrid>
      <w:tr w:rsidR="0063475F" w:rsidRPr="00AF1AA6" w14:paraId="41FD8FB7" w14:textId="77777777" w:rsidTr="0044252B">
        <w:trPr>
          <w:trHeight w:val="268"/>
          <w:jc w:val="center"/>
        </w:trPr>
        <w:tc>
          <w:tcPr>
            <w:tcW w:w="4254" w:type="dxa"/>
          </w:tcPr>
          <w:p w14:paraId="5E3A5D83" w14:textId="5AA0520A" w:rsidR="0063475F" w:rsidRPr="00AF1AA6" w:rsidRDefault="00E97756" w:rsidP="00796492">
            <w:pPr>
              <w:pStyle w:val="TableParagraph"/>
              <w:spacing w:line="248" w:lineRule="exact"/>
              <w:ind w:left="1269"/>
              <w:rPr>
                <w:rFonts w:asciiTheme="minorHAnsi" w:hAnsiTheme="minorHAnsi" w:cstheme="minorHAnsi"/>
                <w:b/>
              </w:rPr>
            </w:pPr>
            <w:r w:rsidRPr="00AF1AA6">
              <w:rPr>
                <w:rFonts w:asciiTheme="minorHAnsi" w:hAnsiTheme="minorHAnsi" w:cstheme="minorHAnsi"/>
                <w:b/>
              </w:rPr>
              <w:t>Aspectos</w:t>
            </w:r>
            <w:r w:rsidRPr="00AF1AA6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para evaluar</w:t>
            </w:r>
          </w:p>
        </w:tc>
        <w:tc>
          <w:tcPr>
            <w:tcW w:w="3543" w:type="dxa"/>
          </w:tcPr>
          <w:p w14:paraId="0022615B" w14:textId="77777777" w:rsidR="0063475F" w:rsidRPr="00AF1AA6" w:rsidRDefault="0063475F" w:rsidP="00796492">
            <w:pPr>
              <w:pStyle w:val="TableParagraph"/>
              <w:spacing w:line="248" w:lineRule="exact"/>
              <w:ind w:left="201" w:right="190"/>
              <w:jc w:val="center"/>
              <w:rPr>
                <w:rFonts w:asciiTheme="minorHAnsi" w:hAnsiTheme="minorHAnsi" w:cstheme="minorHAnsi"/>
                <w:b/>
              </w:rPr>
            </w:pPr>
            <w:r w:rsidRPr="00AF1AA6">
              <w:rPr>
                <w:rFonts w:asciiTheme="minorHAnsi" w:hAnsiTheme="minorHAnsi" w:cstheme="minorHAnsi"/>
                <w:b/>
              </w:rPr>
              <w:t>Puntaje</w:t>
            </w:r>
            <w:r w:rsidRPr="00AF1AA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máximo</w:t>
            </w:r>
            <w:r w:rsidRPr="00AF1AA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(puntos)</w:t>
            </w:r>
          </w:p>
        </w:tc>
      </w:tr>
      <w:tr w:rsidR="008E5F24" w:rsidRPr="00AF1AA6" w14:paraId="3CB90351" w14:textId="77777777" w:rsidTr="0044252B">
        <w:trPr>
          <w:trHeight w:val="537"/>
          <w:jc w:val="center"/>
        </w:trPr>
        <w:tc>
          <w:tcPr>
            <w:tcW w:w="4254" w:type="dxa"/>
          </w:tcPr>
          <w:p w14:paraId="113478A2" w14:textId="2D9C5F75" w:rsidR="008E5F24" w:rsidRPr="00AF1AA6" w:rsidRDefault="00FA1CE8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Director/a</w:t>
            </w:r>
          </w:p>
        </w:tc>
        <w:tc>
          <w:tcPr>
            <w:tcW w:w="3543" w:type="dxa"/>
          </w:tcPr>
          <w:p w14:paraId="505CD96E" w14:textId="6FFB27DD" w:rsidR="00802331" w:rsidRPr="00AF1AA6" w:rsidRDefault="00802331" w:rsidP="00E97756">
            <w:pPr>
              <w:pStyle w:val="TableParagraph"/>
              <w:ind w:left="12" w:firstLine="15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sz w:val="17"/>
              </w:rPr>
              <w:t>40</w:t>
            </w:r>
            <w:r w:rsidRPr="00AF1AA6">
              <w:rPr>
                <w:sz w:val="17"/>
              </w:rPr>
              <w:br/>
              <w:t>Antecedentes docentes: 5 puntos</w:t>
            </w:r>
            <w:r w:rsidRPr="00AF1AA6">
              <w:rPr>
                <w:sz w:val="17"/>
              </w:rPr>
              <w:br/>
              <w:t>Publicaciones (últimos 5 años): 15 puntos</w:t>
            </w:r>
            <w:r w:rsidRPr="00AF1AA6">
              <w:rPr>
                <w:sz w:val="17"/>
              </w:rPr>
              <w:br/>
              <w:t>Presentación de trabajos en Congresos/Jornadas (últimos 5 años): 5 puntos</w:t>
            </w:r>
            <w:r w:rsidRPr="00AF1AA6">
              <w:rPr>
                <w:sz w:val="17"/>
              </w:rPr>
              <w:br/>
              <w:t>Otros antecedentes relevantes: 5 puntos</w:t>
            </w:r>
            <w:r w:rsidRPr="00AF1AA6">
              <w:rPr>
                <w:sz w:val="17"/>
              </w:rPr>
              <w:br/>
              <w:t>Docente-Investigador joven ≤45 años al cierre de la convocatoria: 5 puntos</w:t>
            </w:r>
            <w:r w:rsidRPr="00AF1AA6">
              <w:rPr>
                <w:sz w:val="17"/>
              </w:rPr>
              <w:br/>
              <w:t>Inclusión de un/a co-director/a perteneciente a una carrera de la FCM diferente a la del/la director/a, o a un ciclo distinto (básico o clínico): 5 puntos</w:t>
            </w:r>
          </w:p>
        </w:tc>
      </w:tr>
      <w:tr w:rsidR="005121A3" w:rsidRPr="00AF1AA6" w14:paraId="125A297A" w14:textId="77777777" w:rsidTr="0044252B">
        <w:trPr>
          <w:trHeight w:val="489"/>
          <w:jc w:val="center"/>
        </w:trPr>
        <w:tc>
          <w:tcPr>
            <w:tcW w:w="4254" w:type="dxa"/>
          </w:tcPr>
          <w:p w14:paraId="4A70F98A" w14:textId="5B9F41BD" w:rsidR="005121A3" w:rsidRPr="00AF1AA6" w:rsidRDefault="005121A3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Originalidad</w:t>
            </w:r>
            <w:r w:rsidRPr="00AF1AA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F1AA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propuesta</w:t>
            </w:r>
            <w:r w:rsidR="007747C4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 y relevancia para la solución de problemas de salud</w:t>
            </w:r>
          </w:p>
        </w:tc>
        <w:tc>
          <w:tcPr>
            <w:tcW w:w="3543" w:type="dxa"/>
          </w:tcPr>
          <w:p w14:paraId="6B21FFAB" w14:textId="2CCB3AE5" w:rsidR="005121A3" w:rsidRPr="00AF1AA6" w:rsidRDefault="00C82B94" w:rsidP="00D8427F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5121A3" w:rsidRPr="00AF1AA6" w14:paraId="60D20C8F" w14:textId="77777777" w:rsidTr="0044252B">
        <w:trPr>
          <w:trHeight w:val="489"/>
          <w:jc w:val="center"/>
        </w:trPr>
        <w:tc>
          <w:tcPr>
            <w:tcW w:w="4254" w:type="dxa"/>
          </w:tcPr>
          <w:p w14:paraId="1F83D472" w14:textId="77777777" w:rsidR="005121A3" w:rsidRPr="00AF1AA6" w:rsidRDefault="005121A3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Claridad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F1AA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fundamentación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formulación</w:t>
            </w:r>
            <w:r w:rsidRPr="00AF1AA6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del</w:t>
            </w:r>
            <w:r w:rsidR="00314FC5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</w:p>
          <w:p w14:paraId="1F75BB82" w14:textId="59D6C657" w:rsidR="00F03C52" w:rsidRPr="00AF1AA6" w:rsidRDefault="00F03C52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3" w:type="dxa"/>
          </w:tcPr>
          <w:p w14:paraId="02A7220D" w14:textId="762BF6A1" w:rsidR="005121A3" w:rsidRPr="00AF1AA6" w:rsidRDefault="00C82B94" w:rsidP="00D8427F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5121A3" w:rsidRPr="00AF1AA6" w14:paraId="7C1A3E6C" w14:textId="77777777" w:rsidTr="0044252B">
        <w:trPr>
          <w:trHeight w:val="537"/>
          <w:jc w:val="center"/>
        </w:trPr>
        <w:tc>
          <w:tcPr>
            <w:tcW w:w="4254" w:type="dxa"/>
          </w:tcPr>
          <w:p w14:paraId="1F03B503" w14:textId="77777777" w:rsidR="005121A3" w:rsidRPr="00AF1AA6" w:rsidRDefault="005121A3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Claridad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hipótesis</w:t>
            </w:r>
            <w:r w:rsidRPr="00AF1AA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objetivos</w:t>
            </w:r>
          </w:p>
          <w:p w14:paraId="7538C0DC" w14:textId="1F79CEEA" w:rsidR="00F03C52" w:rsidRPr="00AF1AA6" w:rsidRDefault="00F03C52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3" w:type="dxa"/>
          </w:tcPr>
          <w:p w14:paraId="1D4BB2E2" w14:textId="3EB1BEA3" w:rsidR="005121A3" w:rsidRPr="00AF1AA6" w:rsidRDefault="00C82B94" w:rsidP="00D8427F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5121A3" w:rsidRPr="00AF1AA6" w14:paraId="1817768D" w14:textId="77777777" w:rsidTr="0044252B">
        <w:trPr>
          <w:trHeight w:val="486"/>
          <w:jc w:val="center"/>
        </w:trPr>
        <w:tc>
          <w:tcPr>
            <w:tcW w:w="4254" w:type="dxa"/>
          </w:tcPr>
          <w:p w14:paraId="0498D188" w14:textId="51FF82AD" w:rsidR="005121A3" w:rsidRPr="00AF1AA6" w:rsidRDefault="005121A3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Pertinencia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los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materiales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y métodos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para</w:t>
            </w:r>
            <w:r w:rsidRPr="00AF1AA6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="00314FC5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concreción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F1AA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los</w:t>
            </w:r>
            <w:r w:rsidRPr="00AF1AA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objetivos</w:t>
            </w:r>
            <w:r w:rsidRPr="00AF1AA6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propuestos</w:t>
            </w:r>
          </w:p>
          <w:p w14:paraId="5A494FEC" w14:textId="6C43EAEF" w:rsidR="00F03C52" w:rsidRPr="00AF1AA6" w:rsidRDefault="00F03C52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3" w:type="dxa"/>
          </w:tcPr>
          <w:p w14:paraId="498BED32" w14:textId="05010E8C" w:rsidR="005121A3" w:rsidRPr="00AF1AA6" w:rsidRDefault="00D27B37" w:rsidP="00D8427F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DA390F" w:rsidRPr="00AF1AA6" w14:paraId="0374AE48" w14:textId="77777777" w:rsidTr="0044252B">
        <w:trPr>
          <w:trHeight w:val="486"/>
          <w:jc w:val="center"/>
        </w:trPr>
        <w:tc>
          <w:tcPr>
            <w:tcW w:w="4254" w:type="dxa"/>
          </w:tcPr>
          <w:p w14:paraId="3D5A026E" w14:textId="2542197A" w:rsidR="00DA390F" w:rsidRPr="00AF1AA6" w:rsidRDefault="007918D6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Relevancia</w:t>
            </w:r>
            <w:r w:rsidR="00347500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 de la propuesta como actividad formativa </w:t>
            </w:r>
            <w:r w:rsidR="006239F8" w:rsidRPr="00AF1AA6">
              <w:rPr>
                <w:rFonts w:asciiTheme="minorHAnsi" w:hAnsiTheme="minorHAnsi" w:cstheme="minorHAnsi"/>
                <w:sz w:val="20"/>
                <w:szCs w:val="20"/>
              </w:rPr>
              <w:t>para el</w:t>
            </w:r>
            <w:r w:rsidR="00347500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 estudiante</w:t>
            </w:r>
          </w:p>
          <w:p w14:paraId="6C0E2ACA" w14:textId="75AB07E0" w:rsidR="00F03C52" w:rsidRPr="00AF1AA6" w:rsidRDefault="00F03C52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3" w:type="dxa"/>
          </w:tcPr>
          <w:p w14:paraId="768C67BD" w14:textId="1DF7C18B" w:rsidR="00DA390F" w:rsidRPr="00AF1AA6" w:rsidRDefault="00D27B37" w:rsidP="00D8427F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5121A3" w:rsidRPr="00AF1AA6" w14:paraId="5D0D38D2" w14:textId="77777777" w:rsidTr="0044252B">
        <w:trPr>
          <w:trHeight w:val="489"/>
          <w:jc w:val="center"/>
        </w:trPr>
        <w:tc>
          <w:tcPr>
            <w:tcW w:w="4254" w:type="dxa"/>
          </w:tcPr>
          <w:p w14:paraId="43C39F91" w14:textId="6E8679BD" w:rsidR="00F03C52" w:rsidRPr="00AF1AA6" w:rsidRDefault="005121A3" w:rsidP="00D8427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Factibilidad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propuesta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en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función</w:t>
            </w:r>
            <w:r w:rsidRPr="00AF1AA6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los</w:t>
            </w:r>
            <w:r w:rsidR="00314FC5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objetivos,</w:t>
            </w:r>
            <w:r w:rsidRPr="00AF1AA6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E97756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metodología, </w:t>
            </w:r>
            <w:r w:rsidR="00E97756" w:rsidRPr="00AF1AA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cronograma</w:t>
            </w:r>
            <w:r w:rsidRPr="00AF1AA6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802331" w:rsidRPr="00AF1AA6">
              <w:rPr>
                <w:rFonts w:asciiTheme="minorHAnsi" w:hAnsiTheme="minorHAnsi" w:cstheme="minorHAnsi"/>
                <w:sz w:val="20"/>
                <w:szCs w:val="20"/>
              </w:rPr>
              <w:t xml:space="preserve">propuesto y financiamiento disponible </w:t>
            </w:r>
          </w:p>
        </w:tc>
        <w:tc>
          <w:tcPr>
            <w:tcW w:w="3543" w:type="dxa"/>
          </w:tcPr>
          <w:p w14:paraId="42CD67A0" w14:textId="65671CD6" w:rsidR="005121A3" w:rsidRPr="00AF1AA6" w:rsidRDefault="00D27B37" w:rsidP="00D8427F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5121A3" w:rsidRPr="00AF1AA6" w14:paraId="003596DE" w14:textId="77777777" w:rsidTr="0044252B">
        <w:trPr>
          <w:trHeight w:val="539"/>
          <w:jc w:val="center"/>
        </w:trPr>
        <w:tc>
          <w:tcPr>
            <w:tcW w:w="4254" w:type="dxa"/>
          </w:tcPr>
          <w:p w14:paraId="03F67FD8" w14:textId="77777777" w:rsidR="005121A3" w:rsidRPr="00AF1AA6" w:rsidRDefault="005121A3" w:rsidP="00D8427F">
            <w:pPr>
              <w:pStyle w:val="TableParagraph"/>
              <w:ind w:left="13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b/>
                <w:sz w:val="20"/>
                <w:szCs w:val="20"/>
              </w:rPr>
              <w:t>PUNTAJE</w:t>
            </w:r>
            <w:r w:rsidRPr="00AF1AA6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</w:p>
          <w:p w14:paraId="0EFD356C" w14:textId="296ADEEA" w:rsidR="00FD58CB" w:rsidRPr="00AF1AA6" w:rsidRDefault="00FD58CB" w:rsidP="00D8427F">
            <w:pPr>
              <w:pStyle w:val="TableParagraph"/>
              <w:ind w:left="13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14:paraId="22F73193" w14:textId="66EEDCD2" w:rsidR="005121A3" w:rsidRPr="00AF1AA6" w:rsidRDefault="004B7AF8" w:rsidP="00D8427F">
            <w:pPr>
              <w:pStyle w:val="TableParagraph"/>
              <w:ind w:left="201" w:right="1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F1AA6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</w:tr>
    </w:tbl>
    <w:sectPr w:rsidR="00096F0E" w:rsidRPr="00E74883" w:rsidSect="0026442F">
      <w:pgSz w:w="11906" w:h="16838" w:code="9"/>
      <w:pgMar w:top="1440" w:right="1440" w:bottom="144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2138" w14:textId="77777777" w:rsidR="00AC1702" w:rsidRDefault="00AC1702" w:rsidP="008F07DC">
      <w:pPr>
        <w:spacing w:before="0"/>
      </w:pPr>
      <w:r>
        <w:separator/>
      </w:r>
    </w:p>
  </w:endnote>
  <w:endnote w:type="continuationSeparator" w:id="0">
    <w:p w14:paraId="1C631942" w14:textId="77777777" w:rsidR="00AC1702" w:rsidRDefault="00AC1702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a de pie de página con la fecha, el título del documento y el número de página"/>
    </w:tblPr>
    <w:tblGrid>
      <w:gridCol w:w="1779"/>
      <w:gridCol w:w="5467"/>
      <w:gridCol w:w="1780"/>
    </w:tblGrid>
    <w:tr w:rsidR="00A44024" w:rsidRPr="00A03B52" w14:paraId="6AD1DD09" w14:textId="77777777" w:rsidTr="004F4B35">
      <w:tc>
        <w:tcPr>
          <w:tcW w:w="1981" w:type="dxa"/>
        </w:tcPr>
        <w:p w14:paraId="2875B3E2" w14:textId="72A24C47" w:rsidR="00FA2888" w:rsidRPr="00A03B52" w:rsidRDefault="00FA2888" w:rsidP="00F23323">
          <w:pPr>
            <w:pStyle w:val="Piedepgina"/>
            <w:rPr>
              <w:szCs w:val="16"/>
            </w:rPr>
          </w:pPr>
        </w:p>
      </w:tc>
      <w:tc>
        <w:tcPr>
          <w:tcW w:w="5975" w:type="dxa"/>
        </w:tcPr>
        <w:p w14:paraId="53511E36" w14:textId="77777777" w:rsidR="00FA2888" w:rsidRDefault="00AC1702" w:rsidP="00F23323">
          <w:pPr>
            <w:pStyle w:val="Piedepginacentrado"/>
          </w:pPr>
          <w:sdt>
            <w:sdtPr>
              <w:id w:val="1044025076"/>
              <w:placeholder>
                <w:docPart w:val="76A25605BA4E4ED8BE93F5E2C80A2520"/>
              </w:placeholder>
              <w15:appearance w15:val="hidden"/>
            </w:sdtPr>
            <w:sdtEndPr/>
            <w:sdtContent>
              <w:r w:rsidR="002E23FB">
                <w:t>Programa de Becas de Investigación para Estudiantes</w:t>
              </w:r>
            </w:sdtContent>
          </w:sdt>
        </w:p>
        <w:p w14:paraId="4682A4F1" w14:textId="34F858B1" w:rsidR="0031142A" w:rsidRPr="00F23323" w:rsidRDefault="0031142A" w:rsidP="00F23323">
          <w:pPr>
            <w:pStyle w:val="Piedepginacentrado"/>
          </w:pPr>
          <w:r>
            <w:t>Dirección de Investigación y Relaciones Institucionales FCM UNCUYO</w:t>
          </w:r>
        </w:p>
      </w:tc>
      <w:tc>
        <w:tcPr>
          <w:tcW w:w="1973" w:type="dxa"/>
        </w:tcPr>
        <w:p w14:paraId="1CFE821A" w14:textId="56308C13" w:rsidR="00FA2888" w:rsidRPr="00A03B52" w:rsidRDefault="00AD1DD2" w:rsidP="00543FAF">
          <w:pPr>
            <w:pStyle w:val="Piedepginaalineadoaladerecha"/>
            <w:rPr>
              <w:szCs w:val="16"/>
            </w:rPr>
          </w:pPr>
          <w:r w:rsidRPr="00A03B52">
            <w:rPr>
              <w:szCs w:val="16"/>
              <w:lang w:bidi="es-ES"/>
            </w:rPr>
            <w:fldChar w:fldCharType="begin"/>
          </w:r>
          <w:r w:rsidRPr="00A03B52">
            <w:rPr>
              <w:szCs w:val="16"/>
              <w:lang w:bidi="es-ES"/>
            </w:rPr>
            <w:instrText xml:space="preserve"> PAGE   \* MERGEFORMAT </w:instrText>
          </w:r>
          <w:r w:rsidRPr="00A03B52">
            <w:rPr>
              <w:szCs w:val="16"/>
              <w:lang w:bidi="es-ES"/>
            </w:rPr>
            <w:fldChar w:fldCharType="separate"/>
          </w:r>
          <w:r w:rsidR="006B5244">
            <w:rPr>
              <w:noProof/>
              <w:szCs w:val="16"/>
              <w:lang w:bidi="es-ES"/>
            </w:rPr>
            <w:t>10</w:t>
          </w:r>
          <w:r w:rsidRPr="00A03B52">
            <w:rPr>
              <w:szCs w:val="16"/>
              <w:lang w:bidi="es-ES"/>
            </w:rPr>
            <w:fldChar w:fldCharType="end"/>
          </w:r>
        </w:p>
      </w:tc>
    </w:tr>
  </w:tbl>
  <w:p w14:paraId="101987F3" w14:textId="77777777" w:rsidR="00FA2888" w:rsidRDefault="00FA2888" w:rsidP="00E47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B71F" w14:textId="77777777" w:rsidR="00AC1702" w:rsidRDefault="00AC1702" w:rsidP="008F07DC">
      <w:pPr>
        <w:spacing w:before="0"/>
      </w:pPr>
      <w:r>
        <w:separator/>
      </w:r>
    </w:p>
  </w:footnote>
  <w:footnote w:type="continuationSeparator" w:id="0">
    <w:p w14:paraId="21CEFE50" w14:textId="77777777" w:rsidR="00AC1702" w:rsidRDefault="00AC1702" w:rsidP="008F07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2F44" w14:textId="5B245A0E" w:rsidR="005A49C9" w:rsidRDefault="001F576C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1C9FBFFA" wp14:editId="0B55496A">
          <wp:extent cx="2893375" cy="378262"/>
          <wp:effectExtent l="0" t="0" r="2540" b="3175"/>
          <wp:docPr id="990060166" name="Imagen 6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331777" name="Imagen 6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481" cy="414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44C6">
      <w:rPr>
        <w:noProof/>
        <w:lang w:val="en-US" w:eastAsia="en-US"/>
        <w14:ligatures w14:val="none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2167214" wp14:editId="5533850F">
              <wp:simplePos x="0" y="0"/>
              <wp:positionH relativeFrom="column">
                <wp:posOffset>-914400</wp:posOffset>
              </wp:positionH>
              <wp:positionV relativeFrom="page">
                <wp:posOffset>0</wp:posOffset>
              </wp:positionV>
              <wp:extent cx="7772400" cy="256032"/>
              <wp:effectExtent l="0" t="0" r="0" b="0"/>
              <wp:wrapNone/>
              <wp:docPr id="8" name="Grupo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56032"/>
                        <a:chOff x="0" y="0"/>
                        <a:chExt cx="7780020" cy="259080"/>
                      </a:xfrm>
                    </wpg:grpSpPr>
                    <wps:wsp>
                      <wps:cNvPr id="1" name="Rectángulo 1"/>
                      <wps:cNvSpPr/>
                      <wps:spPr>
                        <a:xfrm>
                          <a:off x="0" y="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ángulo 3"/>
                      <wps:cNvSpPr/>
                      <wps:spPr>
                        <a:xfrm>
                          <a:off x="7620" y="12192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5C6B6" id="Grupo 8" o:spid="_x0000_s1026" alt="&quot;&quot;" style="position:absolute;margin-left:-1in;margin-top:0;width:612pt;height:20.15pt;z-index:-251657216;mso-position-vertical-relative:page;mso-width-relative:margin;mso-height-relative:margin" coordsize="77800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">
              <v:rect id="Rectángulo 1" o:spid="_x0000_s1027" style="position:absolute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" fillcolor="#c6e0e2 [1302]" stroked="f" strokeweight="1pt"/>
              <v:rect id="Rectángulo 3" o:spid="_x0000_s1028" style="position:absolute;left:76;top:1219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" fillcolor="#c6e0e2 [1302]" stroked="f" strokeweight="1pt"/>
              <w10:wrap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216D" w14:textId="1BB26D0D" w:rsidR="00A32EC2" w:rsidRDefault="00A32EC2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63657EE7" wp14:editId="6DE8D599">
          <wp:extent cx="4140413" cy="742988"/>
          <wp:effectExtent l="0" t="0" r="0" b="1905"/>
          <wp:docPr id="963915070" name="Imagen 963915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413" cy="742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A2FCA7" w14:textId="77777777" w:rsidR="00A32EC2" w:rsidRDefault="00A32E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68A1AA"/>
    <w:lvl w:ilvl="0">
      <w:start w:val="1"/>
      <w:numFmt w:val="decimal"/>
      <w:pStyle w:val="Listaconnmeros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82FE5"/>
    <w:multiLevelType w:val="hybridMultilevel"/>
    <w:tmpl w:val="628C220E"/>
    <w:lvl w:ilvl="0" w:tplc="2C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1" w15:restartNumberingAfterBreak="0">
    <w:nsid w:val="246273D1"/>
    <w:multiLevelType w:val="multilevel"/>
    <w:tmpl w:val="CDC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F55F8"/>
    <w:multiLevelType w:val="hybridMultilevel"/>
    <w:tmpl w:val="2500E918"/>
    <w:lvl w:ilvl="0" w:tplc="5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B4C2C"/>
    <w:multiLevelType w:val="hybridMultilevel"/>
    <w:tmpl w:val="0A804D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938"/>
    <w:multiLevelType w:val="hybridMultilevel"/>
    <w:tmpl w:val="B1E66504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7233"/>
    <w:multiLevelType w:val="multilevel"/>
    <w:tmpl w:val="B88C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72051"/>
    <w:multiLevelType w:val="hybridMultilevel"/>
    <w:tmpl w:val="0F98B9DE"/>
    <w:lvl w:ilvl="0" w:tplc="09F2D4B8">
      <w:start w:val="1"/>
      <w:numFmt w:val="bullet"/>
      <w:lvlText w:val=""/>
      <w:lvlJc w:val="left"/>
      <w:pPr>
        <w:ind w:left="6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42C7081F"/>
    <w:multiLevelType w:val="multilevel"/>
    <w:tmpl w:val="773A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B406E"/>
    <w:multiLevelType w:val="hybridMultilevel"/>
    <w:tmpl w:val="BCEE6EE2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9" w15:restartNumberingAfterBreak="0">
    <w:nsid w:val="4AA44CB6"/>
    <w:multiLevelType w:val="multilevel"/>
    <w:tmpl w:val="4246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847F09"/>
    <w:multiLevelType w:val="multilevel"/>
    <w:tmpl w:val="B15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17530">
    <w:abstractNumId w:val="9"/>
  </w:num>
  <w:num w:numId="2" w16cid:durableId="1199199564">
    <w:abstractNumId w:val="7"/>
  </w:num>
  <w:num w:numId="3" w16cid:durableId="1853370030">
    <w:abstractNumId w:val="6"/>
  </w:num>
  <w:num w:numId="4" w16cid:durableId="1136218753">
    <w:abstractNumId w:val="5"/>
  </w:num>
  <w:num w:numId="5" w16cid:durableId="163056308">
    <w:abstractNumId w:val="4"/>
  </w:num>
  <w:num w:numId="6" w16cid:durableId="1404372621">
    <w:abstractNumId w:val="8"/>
  </w:num>
  <w:num w:numId="7" w16cid:durableId="1610353416">
    <w:abstractNumId w:val="3"/>
  </w:num>
  <w:num w:numId="8" w16cid:durableId="525368626">
    <w:abstractNumId w:val="2"/>
  </w:num>
  <w:num w:numId="9" w16cid:durableId="779377078">
    <w:abstractNumId w:val="1"/>
  </w:num>
  <w:num w:numId="10" w16cid:durableId="442650230">
    <w:abstractNumId w:val="0"/>
  </w:num>
  <w:num w:numId="11" w16cid:durableId="762648070">
    <w:abstractNumId w:val="8"/>
    <w:lvlOverride w:ilvl="0">
      <w:startOverride w:val="1"/>
    </w:lvlOverride>
  </w:num>
  <w:num w:numId="12" w16cid:durableId="1621296934">
    <w:abstractNumId w:val="8"/>
    <w:lvlOverride w:ilvl="0">
      <w:startOverride w:val="1"/>
    </w:lvlOverride>
  </w:num>
  <w:num w:numId="13" w16cid:durableId="623779510">
    <w:abstractNumId w:val="8"/>
    <w:lvlOverride w:ilvl="0">
      <w:startOverride w:val="1"/>
    </w:lvlOverride>
  </w:num>
  <w:num w:numId="14" w16cid:durableId="1835679745">
    <w:abstractNumId w:val="8"/>
    <w:lvlOverride w:ilvl="0">
      <w:startOverride w:val="1"/>
    </w:lvlOverride>
  </w:num>
  <w:num w:numId="15" w16cid:durableId="1281187725">
    <w:abstractNumId w:val="8"/>
    <w:lvlOverride w:ilvl="0">
      <w:startOverride w:val="1"/>
    </w:lvlOverride>
  </w:num>
  <w:num w:numId="16" w16cid:durableId="131026938">
    <w:abstractNumId w:val="8"/>
    <w:lvlOverride w:ilvl="0">
      <w:startOverride w:val="1"/>
    </w:lvlOverride>
  </w:num>
  <w:num w:numId="17" w16cid:durableId="1411656796">
    <w:abstractNumId w:val="9"/>
  </w:num>
  <w:num w:numId="18" w16cid:durableId="711072527">
    <w:abstractNumId w:val="8"/>
  </w:num>
  <w:num w:numId="19" w16cid:durableId="223487156">
    <w:abstractNumId w:val="13"/>
  </w:num>
  <w:num w:numId="20" w16cid:durableId="353531879">
    <w:abstractNumId w:val="10"/>
  </w:num>
  <w:num w:numId="21" w16cid:durableId="217595689">
    <w:abstractNumId w:val="18"/>
  </w:num>
  <w:num w:numId="22" w16cid:durableId="632559574">
    <w:abstractNumId w:val="14"/>
  </w:num>
  <w:num w:numId="23" w16cid:durableId="544370854">
    <w:abstractNumId w:val="17"/>
  </w:num>
  <w:num w:numId="24" w16cid:durableId="1205603843">
    <w:abstractNumId w:val="19"/>
  </w:num>
  <w:num w:numId="25" w16cid:durableId="1541286371">
    <w:abstractNumId w:val="15"/>
  </w:num>
  <w:num w:numId="26" w16cid:durableId="1016925226">
    <w:abstractNumId w:val="20"/>
  </w:num>
  <w:num w:numId="27" w16cid:durableId="18969174">
    <w:abstractNumId w:val="11"/>
  </w:num>
  <w:num w:numId="28" w16cid:durableId="1116872949">
    <w:abstractNumId w:val="12"/>
  </w:num>
  <w:num w:numId="29" w16cid:durableId="8416985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wNjc3NDCyNDUwNrRU0lEKTi0uzszPAykwNKkFAKrP9xwtAAAA"/>
  </w:docVars>
  <w:rsids>
    <w:rsidRoot w:val="005A64A6"/>
    <w:rsid w:val="000004A0"/>
    <w:rsid w:val="000036B6"/>
    <w:rsid w:val="00006E82"/>
    <w:rsid w:val="00007E73"/>
    <w:rsid w:val="00014EF0"/>
    <w:rsid w:val="0002525C"/>
    <w:rsid w:val="00027354"/>
    <w:rsid w:val="00032B59"/>
    <w:rsid w:val="00034B06"/>
    <w:rsid w:val="000358BF"/>
    <w:rsid w:val="00036740"/>
    <w:rsid w:val="00040EC9"/>
    <w:rsid w:val="00046432"/>
    <w:rsid w:val="00046712"/>
    <w:rsid w:val="0005374E"/>
    <w:rsid w:val="000609F4"/>
    <w:rsid w:val="00060EAD"/>
    <w:rsid w:val="000613A4"/>
    <w:rsid w:val="00063FB1"/>
    <w:rsid w:val="000644D3"/>
    <w:rsid w:val="00075C26"/>
    <w:rsid w:val="00077D48"/>
    <w:rsid w:val="00084195"/>
    <w:rsid w:val="00085BCC"/>
    <w:rsid w:val="000937EA"/>
    <w:rsid w:val="000945CC"/>
    <w:rsid w:val="00096F0E"/>
    <w:rsid w:val="000A36B5"/>
    <w:rsid w:val="000A4D96"/>
    <w:rsid w:val="000A4FB3"/>
    <w:rsid w:val="000A6771"/>
    <w:rsid w:val="000B6908"/>
    <w:rsid w:val="000B6D56"/>
    <w:rsid w:val="000B7422"/>
    <w:rsid w:val="000C1150"/>
    <w:rsid w:val="000C3330"/>
    <w:rsid w:val="000C3981"/>
    <w:rsid w:val="000C52C6"/>
    <w:rsid w:val="000C78BD"/>
    <w:rsid w:val="000D18C7"/>
    <w:rsid w:val="000D4E16"/>
    <w:rsid w:val="000D6C46"/>
    <w:rsid w:val="000D6D1C"/>
    <w:rsid w:val="000D7B1B"/>
    <w:rsid w:val="000D7E6C"/>
    <w:rsid w:val="000E16AC"/>
    <w:rsid w:val="000E22A1"/>
    <w:rsid w:val="000E342A"/>
    <w:rsid w:val="000E4BD0"/>
    <w:rsid w:val="000E6470"/>
    <w:rsid w:val="000E6622"/>
    <w:rsid w:val="000E7996"/>
    <w:rsid w:val="000F0920"/>
    <w:rsid w:val="000F0A6A"/>
    <w:rsid w:val="000F1679"/>
    <w:rsid w:val="0010294D"/>
    <w:rsid w:val="00104B37"/>
    <w:rsid w:val="0010527C"/>
    <w:rsid w:val="001065BA"/>
    <w:rsid w:val="001117DA"/>
    <w:rsid w:val="0011502D"/>
    <w:rsid w:val="0011637B"/>
    <w:rsid w:val="00116A54"/>
    <w:rsid w:val="0012331E"/>
    <w:rsid w:val="0012398B"/>
    <w:rsid w:val="001245C6"/>
    <w:rsid w:val="00124A0E"/>
    <w:rsid w:val="00125027"/>
    <w:rsid w:val="00126AB8"/>
    <w:rsid w:val="00131D8F"/>
    <w:rsid w:val="001320C7"/>
    <w:rsid w:val="00135999"/>
    <w:rsid w:val="00135FDB"/>
    <w:rsid w:val="00137A1F"/>
    <w:rsid w:val="00140263"/>
    <w:rsid w:val="001404E8"/>
    <w:rsid w:val="0014460A"/>
    <w:rsid w:val="00144FF7"/>
    <w:rsid w:val="0014659F"/>
    <w:rsid w:val="0015118B"/>
    <w:rsid w:val="001520DD"/>
    <w:rsid w:val="00156D5A"/>
    <w:rsid w:val="00157733"/>
    <w:rsid w:val="00160552"/>
    <w:rsid w:val="00160D0A"/>
    <w:rsid w:val="00167B68"/>
    <w:rsid w:val="001713F8"/>
    <w:rsid w:val="00174C65"/>
    <w:rsid w:val="001752FD"/>
    <w:rsid w:val="001776B7"/>
    <w:rsid w:val="00177C34"/>
    <w:rsid w:val="00181097"/>
    <w:rsid w:val="00181978"/>
    <w:rsid w:val="00183796"/>
    <w:rsid w:val="001844C6"/>
    <w:rsid w:val="0018637D"/>
    <w:rsid w:val="00191A02"/>
    <w:rsid w:val="001923A8"/>
    <w:rsid w:val="00192F34"/>
    <w:rsid w:val="0019555A"/>
    <w:rsid w:val="001966A8"/>
    <w:rsid w:val="001A035B"/>
    <w:rsid w:val="001A047E"/>
    <w:rsid w:val="001A1DF6"/>
    <w:rsid w:val="001A1FE2"/>
    <w:rsid w:val="001A50AB"/>
    <w:rsid w:val="001A6665"/>
    <w:rsid w:val="001B2571"/>
    <w:rsid w:val="001B4F04"/>
    <w:rsid w:val="001B6EDA"/>
    <w:rsid w:val="001C0E14"/>
    <w:rsid w:val="001C3183"/>
    <w:rsid w:val="001C5FA3"/>
    <w:rsid w:val="001D5D27"/>
    <w:rsid w:val="001D616B"/>
    <w:rsid w:val="001D741B"/>
    <w:rsid w:val="001E22E2"/>
    <w:rsid w:val="001E386F"/>
    <w:rsid w:val="001E45D4"/>
    <w:rsid w:val="001E522F"/>
    <w:rsid w:val="001E7E6D"/>
    <w:rsid w:val="001F06FF"/>
    <w:rsid w:val="001F4DC0"/>
    <w:rsid w:val="001F576C"/>
    <w:rsid w:val="001F648B"/>
    <w:rsid w:val="002021C6"/>
    <w:rsid w:val="00203746"/>
    <w:rsid w:val="00205C79"/>
    <w:rsid w:val="002072B0"/>
    <w:rsid w:val="00207357"/>
    <w:rsid w:val="0021335E"/>
    <w:rsid w:val="00213BF2"/>
    <w:rsid w:val="0022147B"/>
    <w:rsid w:val="002226FE"/>
    <w:rsid w:val="00222761"/>
    <w:rsid w:val="00222E03"/>
    <w:rsid w:val="00225EE2"/>
    <w:rsid w:val="00227024"/>
    <w:rsid w:val="0023108C"/>
    <w:rsid w:val="002325AD"/>
    <w:rsid w:val="00232E31"/>
    <w:rsid w:val="00232F01"/>
    <w:rsid w:val="00234088"/>
    <w:rsid w:val="0023433A"/>
    <w:rsid w:val="00235B6D"/>
    <w:rsid w:val="00235EBE"/>
    <w:rsid w:val="0024008A"/>
    <w:rsid w:val="0024274A"/>
    <w:rsid w:val="00243C3F"/>
    <w:rsid w:val="002502BD"/>
    <w:rsid w:val="00250C26"/>
    <w:rsid w:val="00256A00"/>
    <w:rsid w:val="00260B27"/>
    <w:rsid w:val="0026442F"/>
    <w:rsid w:val="00266BD9"/>
    <w:rsid w:val="002701A2"/>
    <w:rsid w:val="002717CC"/>
    <w:rsid w:val="0027345F"/>
    <w:rsid w:val="00273C9E"/>
    <w:rsid w:val="002747D6"/>
    <w:rsid w:val="002772BB"/>
    <w:rsid w:val="00280FC0"/>
    <w:rsid w:val="00282E2C"/>
    <w:rsid w:val="002902F4"/>
    <w:rsid w:val="00291BBB"/>
    <w:rsid w:val="00293323"/>
    <w:rsid w:val="00293852"/>
    <w:rsid w:val="00293B83"/>
    <w:rsid w:val="00296837"/>
    <w:rsid w:val="00296BCF"/>
    <w:rsid w:val="00296CD9"/>
    <w:rsid w:val="002A61C8"/>
    <w:rsid w:val="002A6781"/>
    <w:rsid w:val="002A6E11"/>
    <w:rsid w:val="002A76AF"/>
    <w:rsid w:val="002A76D2"/>
    <w:rsid w:val="002B3A37"/>
    <w:rsid w:val="002B61C3"/>
    <w:rsid w:val="002B6C4E"/>
    <w:rsid w:val="002C4BD9"/>
    <w:rsid w:val="002C7884"/>
    <w:rsid w:val="002C7AB5"/>
    <w:rsid w:val="002D022B"/>
    <w:rsid w:val="002D03C3"/>
    <w:rsid w:val="002D274A"/>
    <w:rsid w:val="002D6805"/>
    <w:rsid w:val="002D6BC3"/>
    <w:rsid w:val="002E1949"/>
    <w:rsid w:val="002E23FB"/>
    <w:rsid w:val="002E67E6"/>
    <w:rsid w:val="002E772F"/>
    <w:rsid w:val="002F1023"/>
    <w:rsid w:val="002F2299"/>
    <w:rsid w:val="002F38A5"/>
    <w:rsid w:val="00301344"/>
    <w:rsid w:val="00302418"/>
    <w:rsid w:val="003030F2"/>
    <w:rsid w:val="00303812"/>
    <w:rsid w:val="00305AA0"/>
    <w:rsid w:val="003112FA"/>
    <w:rsid w:val="0031142A"/>
    <w:rsid w:val="00311F66"/>
    <w:rsid w:val="00312D01"/>
    <w:rsid w:val="00313604"/>
    <w:rsid w:val="00314FC5"/>
    <w:rsid w:val="0032089A"/>
    <w:rsid w:val="00322295"/>
    <w:rsid w:val="00325B4A"/>
    <w:rsid w:val="00326A42"/>
    <w:rsid w:val="00333E1A"/>
    <w:rsid w:val="00342830"/>
    <w:rsid w:val="00342988"/>
    <w:rsid w:val="00344D5D"/>
    <w:rsid w:val="00347500"/>
    <w:rsid w:val="00347E30"/>
    <w:rsid w:val="003502B9"/>
    <w:rsid w:val="00350BDA"/>
    <w:rsid w:val="00351EC1"/>
    <w:rsid w:val="00354FC1"/>
    <w:rsid w:val="00355832"/>
    <w:rsid w:val="00356A39"/>
    <w:rsid w:val="0036246A"/>
    <w:rsid w:val="003625D4"/>
    <w:rsid w:val="003636B0"/>
    <w:rsid w:val="00366409"/>
    <w:rsid w:val="0037209B"/>
    <w:rsid w:val="00376198"/>
    <w:rsid w:val="003765BF"/>
    <w:rsid w:val="003770CB"/>
    <w:rsid w:val="003859AE"/>
    <w:rsid w:val="00386B46"/>
    <w:rsid w:val="003909DD"/>
    <w:rsid w:val="00391552"/>
    <w:rsid w:val="00391A98"/>
    <w:rsid w:val="00392B7F"/>
    <w:rsid w:val="00392C66"/>
    <w:rsid w:val="00394AFB"/>
    <w:rsid w:val="003A0695"/>
    <w:rsid w:val="003A189D"/>
    <w:rsid w:val="003B2339"/>
    <w:rsid w:val="003B57B3"/>
    <w:rsid w:val="003C27EF"/>
    <w:rsid w:val="003C4A54"/>
    <w:rsid w:val="003C7372"/>
    <w:rsid w:val="003D250A"/>
    <w:rsid w:val="003D3482"/>
    <w:rsid w:val="003D3DE0"/>
    <w:rsid w:val="003D54E4"/>
    <w:rsid w:val="003D7875"/>
    <w:rsid w:val="003D7A31"/>
    <w:rsid w:val="003E0F54"/>
    <w:rsid w:val="003E5C50"/>
    <w:rsid w:val="003E6424"/>
    <w:rsid w:val="003E7EA9"/>
    <w:rsid w:val="003F566A"/>
    <w:rsid w:val="003F59F4"/>
    <w:rsid w:val="003F6222"/>
    <w:rsid w:val="003F6CE7"/>
    <w:rsid w:val="00400222"/>
    <w:rsid w:val="00402448"/>
    <w:rsid w:val="00404585"/>
    <w:rsid w:val="004123DB"/>
    <w:rsid w:val="004135BE"/>
    <w:rsid w:val="004177C7"/>
    <w:rsid w:val="00417DF9"/>
    <w:rsid w:val="00417ED5"/>
    <w:rsid w:val="00422AAE"/>
    <w:rsid w:val="004253D4"/>
    <w:rsid w:val="00425963"/>
    <w:rsid w:val="00431079"/>
    <w:rsid w:val="0043275E"/>
    <w:rsid w:val="00433F9E"/>
    <w:rsid w:val="00435A9B"/>
    <w:rsid w:val="00435B22"/>
    <w:rsid w:val="00437338"/>
    <w:rsid w:val="0044252B"/>
    <w:rsid w:val="0044517C"/>
    <w:rsid w:val="0044537D"/>
    <w:rsid w:val="004462AF"/>
    <w:rsid w:val="004502F3"/>
    <w:rsid w:val="004509A7"/>
    <w:rsid w:val="00451B5B"/>
    <w:rsid w:val="00453982"/>
    <w:rsid w:val="00453DD5"/>
    <w:rsid w:val="00454673"/>
    <w:rsid w:val="004565E9"/>
    <w:rsid w:val="004602D0"/>
    <w:rsid w:val="00461538"/>
    <w:rsid w:val="00462D37"/>
    <w:rsid w:val="00463818"/>
    <w:rsid w:val="00466EFA"/>
    <w:rsid w:val="0047502C"/>
    <w:rsid w:val="0047659F"/>
    <w:rsid w:val="004807AB"/>
    <w:rsid w:val="004817A8"/>
    <w:rsid w:val="00484DC1"/>
    <w:rsid w:val="0048724A"/>
    <w:rsid w:val="00487628"/>
    <w:rsid w:val="00490EE7"/>
    <w:rsid w:val="004916BC"/>
    <w:rsid w:val="00493790"/>
    <w:rsid w:val="004965F8"/>
    <w:rsid w:val="0049744A"/>
    <w:rsid w:val="004A3DBA"/>
    <w:rsid w:val="004A3E5E"/>
    <w:rsid w:val="004A7EFE"/>
    <w:rsid w:val="004B1D9D"/>
    <w:rsid w:val="004B3AD9"/>
    <w:rsid w:val="004B7AF8"/>
    <w:rsid w:val="004B7F7F"/>
    <w:rsid w:val="004C0D1A"/>
    <w:rsid w:val="004C15EB"/>
    <w:rsid w:val="004C1A1B"/>
    <w:rsid w:val="004C338B"/>
    <w:rsid w:val="004D1943"/>
    <w:rsid w:val="004D349D"/>
    <w:rsid w:val="004D6BE7"/>
    <w:rsid w:val="004E2283"/>
    <w:rsid w:val="004E2A0A"/>
    <w:rsid w:val="004E2ABA"/>
    <w:rsid w:val="004E2DEB"/>
    <w:rsid w:val="004E38B8"/>
    <w:rsid w:val="004E5F60"/>
    <w:rsid w:val="004E61CF"/>
    <w:rsid w:val="004E76E9"/>
    <w:rsid w:val="004F1C83"/>
    <w:rsid w:val="004F1CC4"/>
    <w:rsid w:val="004F4B35"/>
    <w:rsid w:val="005040E9"/>
    <w:rsid w:val="0050616B"/>
    <w:rsid w:val="00511155"/>
    <w:rsid w:val="00511F3D"/>
    <w:rsid w:val="005121A3"/>
    <w:rsid w:val="00514870"/>
    <w:rsid w:val="005158E9"/>
    <w:rsid w:val="00520C65"/>
    <w:rsid w:val="005254A3"/>
    <w:rsid w:val="00527771"/>
    <w:rsid w:val="005318D6"/>
    <w:rsid w:val="00534ED9"/>
    <w:rsid w:val="00543839"/>
    <w:rsid w:val="005477BA"/>
    <w:rsid w:val="00551DBD"/>
    <w:rsid w:val="00554114"/>
    <w:rsid w:val="005548F3"/>
    <w:rsid w:val="00554FA2"/>
    <w:rsid w:val="005562BB"/>
    <w:rsid w:val="0056017F"/>
    <w:rsid w:val="00561373"/>
    <w:rsid w:val="005634B7"/>
    <w:rsid w:val="00564302"/>
    <w:rsid w:val="00564C1F"/>
    <w:rsid w:val="00565AA3"/>
    <w:rsid w:val="005663D5"/>
    <w:rsid w:val="0057159D"/>
    <w:rsid w:val="00571707"/>
    <w:rsid w:val="00572138"/>
    <w:rsid w:val="005768E9"/>
    <w:rsid w:val="00580F79"/>
    <w:rsid w:val="005813DF"/>
    <w:rsid w:val="005821E1"/>
    <w:rsid w:val="005824B0"/>
    <w:rsid w:val="00582565"/>
    <w:rsid w:val="005828DB"/>
    <w:rsid w:val="0058405E"/>
    <w:rsid w:val="0058414C"/>
    <w:rsid w:val="0059242F"/>
    <w:rsid w:val="00592C87"/>
    <w:rsid w:val="005949BA"/>
    <w:rsid w:val="00594E16"/>
    <w:rsid w:val="0059549E"/>
    <w:rsid w:val="005976ED"/>
    <w:rsid w:val="005979E3"/>
    <w:rsid w:val="005A4496"/>
    <w:rsid w:val="005A49C9"/>
    <w:rsid w:val="005A64A6"/>
    <w:rsid w:val="005A715E"/>
    <w:rsid w:val="005B1DFC"/>
    <w:rsid w:val="005B5B66"/>
    <w:rsid w:val="005B6515"/>
    <w:rsid w:val="005C2ADC"/>
    <w:rsid w:val="005C55A0"/>
    <w:rsid w:val="005D42A1"/>
    <w:rsid w:val="005D54E9"/>
    <w:rsid w:val="005D578C"/>
    <w:rsid w:val="005D5837"/>
    <w:rsid w:val="005D5A7F"/>
    <w:rsid w:val="005E0062"/>
    <w:rsid w:val="005E125C"/>
    <w:rsid w:val="005E28A5"/>
    <w:rsid w:val="005E5F2F"/>
    <w:rsid w:val="005E7338"/>
    <w:rsid w:val="005F097F"/>
    <w:rsid w:val="005F3E61"/>
    <w:rsid w:val="005F3F21"/>
    <w:rsid w:val="005F5F5F"/>
    <w:rsid w:val="005F62D4"/>
    <w:rsid w:val="005F6FD5"/>
    <w:rsid w:val="005F793F"/>
    <w:rsid w:val="0060412A"/>
    <w:rsid w:val="00604A49"/>
    <w:rsid w:val="00606417"/>
    <w:rsid w:val="0061264B"/>
    <w:rsid w:val="006166EC"/>
    <w:rsid w:val="00616D27"/>
    <w:rsid w:val="00616F63"/>
    <w:rsid w:val="0062152D"/>
    <w:rsid w:val="00621AC2"/>
    <w:rsid w:val="00621F06"/>
    <w:rsid w:val="006239F8"/>
    <w:rsid w:val="00625519"/>
    <w:rsid w:val="00625F08"/>
    <w:rsid w:val="00626AEC"/>
    <w:rsid w:val="0062782A"/>
    <w:rsid w:val="00627FA6"/>
    <w:rsid w:val="00630599"/>
    <w:rsid w:val="00630EE9"/>
    <w:rsid w:val="0063422A"/>
    <w:rsid w:val="0063475F"/>
    <w:rsid w:val="00635E4C"/>
    <w:rsid w:val="00642715"/>
    <w:rsid w:val="006449F3"/>
    <w:rsid w:val="00646467"/>
    <w:rsid w:val="0064753F"/>
    <w:rsid w:val="00650046"/>
    <w:rsid w:val="00656E61"/>
    <w:rsid w:val="00660145"/>
    <w:rsid w:val="006633BF"/>
    <w:rsid w:val="006655C3"/>
    <w:rsid w:val="00670310"/>
    <w:rsid w:val="00681DFE"/>
    <w:rsid w:val="00682C57"/>
    <w:rsid w:val="006835EA"/>
    <w:rsid w:val="00683EA5"/>
    <w:rsid w:val="00685F12"/>
    <w:rsid w:val="006907C3"/>
    <w:rsid w:val="00691C6F"/>
    <w:rsid w:val="00692095"/>
    <w:rsid w:val="00692F68"/>
    <w:rsid w:val="006A00C4"/>
    <w:rsid w:val="006A064D"/>
    <w:rsid w:val="006A08DF"/>
    <w:rsid w:val="006A3CE7"/>
    <w:rsid w:val="006B116B"/>
    <w:rsid w:val="006B1D3A"/>
    <w:rsid w:val="006B5244"/>
    <w:rsid w:val="006B67ED"/>
    <w:rsid w:val="006C2789"/>
    <w:rsid w:val="006C2BC5"/>
    <w:rsid w:val="006C6534"/>
    <w:rsid w:val="006C727A"/>
    <w:rsid w:val="006D3530"/>
    <w:rsid w:val="006D3E90"/>
    <w:rsid w:val="006D66CE"/>
    <w:rsid w:val="006D6EAB"/>
    <w:rsid w:val="006E2711"/>
    <w:rsid w:val="006E48F3"/>
    <w:rsid w:val="006E6F38"/>
    <w:rsid w:val="006F2093"/>
    <w:rsid w:val="006F3CF6"/>
    <w:rsid w:val="006F73A2"/>
    <w:rsid w:val="006F77AF"/>
    <w:rsid w:val="0070083B"/>
    <w:rsid w:val="00700D39"/>
    <w:rsid w:val="007023BE"/>
    <w:rsid w:val="00703EEF"/>
    <w:rsid w:val="00707649"/>
    <w:rsid w:val="00714733"/>
    <w:rsid w:val="00720CC8"/>
    <w:rsid w:val="007217BD"/>
    <w:rsid w:val="00722AC3"/>
    <w:rsid w:val="007248FC"/>
    <w:rsid w:val="00725262"/>
    <w:rsid w:val="00725469"/>
    <w:rsid w:val="00725600"/>
    <w:rsid w:val="0072639F"/>
    <w:rsid w:val="00726B79"/>
    <w:rsid w:val="00727222"/>
    <w:rsid w:val="00727EC7"/>
    <w:rsid w:val="00727F0C"/>
    <w:rsid w:val="007318F2"/>
    <w:rsid w:val="00734C20"/>
    <w:rsid w:val="00735611"/>
    <w:rsid w:val="00741FBE"/>
    <w:rsid w:val="0074572C"/>
    <w:rsid w:val="0074591F"/>
    <w:rsid w:val="00745C78"/>
    <w:rsid w:val="00746432"/>
    <w:rsid w:val="007507C5"/>
    <w:rsid w:val="00752E38"/>
    <w:rsid w:val="007536B0"/>
    <w:rsid w:val="00753FA5"/>
    <w:rsid w:val="00755FFB"/>
    <w:rsid w:val="007602AA"/>
    <w:rsid w:val="00761776"/>
    <w:rsid w:val="00763AAF"/>
    <w:rsid w:val="007650CB"/>
    <w:rsid w:val="00765510"/>
    <w:rsid w:val="007670A3"/>
    <w:rsid w:val="00767908"/>
    <w:rsid w:val="007716F6"/>
    <w:rsid w:val="00772957"/>
    <w:rsid w:val="0077333C"/>
    <w:rsid w:val="007747C4"/>
    <w:rsid w:val="00774D87"/>
    <w:rsid w:val="00775B09"/>
    <w:rsid w:val="007761DF"/>
    <w:rsid w:val="00777D4A"/>
    <w:rsid w:val="00782C43"/>
    <w:rsid w:val="007832EA"/>
    <w:rsid w:val="00783E83"/>
    <w:rsid w:val="00784CC6"/>
    <w:rsid w:val="00786BDC"/>
    <w:rsid w:val="007908A2"/>
    <w:rsid w:val="00791402"/>
    <w:rsid w:val="007918D6"/>
    <w:rsid w:val="00791D61"/>
    <w:rsid w:val="00795AA0"/>
    <w:rsid w:val="00796684"/>
    <w:rsid w:val="007A08DB"/>
    <w:rsid w:val="007A442E"/>
    <w:rsid w:val="007A679B"/>
    <w:rsid w:val="007A7A4F"/>
    <w:rsid w:val="007B24F9"/>
    <w:rsid w:val="007B62AF"/>
    <w:rsid w:val="007B7D23"/>
    <w:rsid w:val="007C00F1"/>
    <w:rsid w:val="007C2A25"/>
    <w:rsid w:val="007C2A28"/>
    <w:rsid w:val="007C3A41"/>
    <w:rsid w:val="007C3CE9"/>
    <w:rsid w:val="007C4057"/>
    <w:rsid w:val="007C50D2"/>
    <w:rsid w:val="007D3E60"/>
    <w:rsid w:val="007D3F7E"/>
    <w:rsid w:val="007D51B8"/>
    <w:rsid w:val="007D563B"/>
    <w:rsid w:val="007D70B3"/>
    <w:rsid w:val="007D7EA0"/>
    <w:rsid w:val="007E2B12"/>
    <w:rsid w:val="007E5EC9"/>
    <w:rsid w:val="007F13EE"/>
    <w:rsid w:val="007F36EA"/>
    <w:rsid w:val="007F3D28"/>
    <w:rsid w:val="007F4554"/>
    <w:rsid w:val="007F649C"/>
    <w:rsid w:val="00802331"/>
    <w:rsid w:val="00802B5F"/>
    <w:rsid w:val="008070F2"/>
    <w:rsid w:val="00811407"/>
    <w:rsid w:val="00812690"/>
    <w:rsid w:val="00814C67"/>
    <w:rsid w:val="00820048"/>
    <w:rsid w:val="0082150A"/>
    <w:rsid w:val="00825120"/>
    <w:rsid w:val="00831306"/>
    <w:rsid w:val="008319A5"/>
    <w:rsid w:val="008337F1"/>
    <w:rsid w:val="008359D2"/>
    <w:rsid w:val="00840D73"/>
    <w:rsid w:val="00841E83"/>
    <w:rsid w:val="00842D0A"/>
    <w:rsid w:val="00843018"/>
    <w:rsid w:val="00844442"/>
    <w:rsid w:val="00844F2C"/>
    <w:rsid w:val="00845098"/>
    <w:rsid w:val="00845130"/>
    <w:rsid w:val="008453E8"/>
    <w:rsid w:val="00845FAD"/>
    <w:rsid w:val="0084744F"/>
    <w:rsid w:val="00851F75"/>
    <w:rsid w:val="008573BD"/>
    <w:rsid w:val="00861BC9"/>
    <w:rsid w:val="008628F4"/>
    <w:rsid w:val="008628FF"/>
    <w:rsid w:val="008654F2"/>
    <w:rsid w:val="00870179"/>
    <w:rsid w:val="008720B0"/>
    <w:rsid w:val="00872101"/>
    <w:rsid w:val="008747EC"/>
    <w:rsid w:val="00876602"/>
    <w:rsid w:val="008822AF"/>
    <w:rsid w:val="0088397D"/>
    <w:rsid w:val="0088705D"/>
    <w:rsid w:val="00890AB3"/>
    <w:rsid w:val="00891A65"/>
    <w:rsid w:val="0089348A"/>
    <w:rsid w:val="008948FB"/>
    <w:rsid w:val="008A09B4"/>
    <w:rsid w:val="008B0852"/>
    <w:rsid w:val="008B2C9B"/>
    <w:rsid w:val="008B7657"/>
    <w:rsid w:val="008B7D1E"/>
    <w:rsid w:val="008C1A1B"/>
    <w:rsid w:val="008C4DEB"/>
    <w:rsid w:val="008C4E80"/>
    <w:rsid w:val="008C7595"/>
    <w:rsid w:val="008D3595"/>
    <w:rsid w:val="008D4CAE"/>
    <w:rsid w:val="008D5C57"/>
    <w:rsid w:val="008D640A"/>
    <w:rsid w:val="008D7BA4"/>
    <w:rsid w:val="008E0BFB"/>
    <w:rsid w:val="008E27AB"/>
    <w:rsid w:val="008E5F24"/>
    <w:rsid w:val="008E6007"/>
    <w:rsid w:val="008E6A0B"/>
    <w:rsid w:val="008F07DC"/>
    <w:rsid w:val="008F13CB"/>
    <w:rsid w:val="0090033A"/>
    <w:rsid w:val="009023D2"/>
    <w:rsid w:val="00904B7C"/>
    <w:rsid w:val="00905DCC"/>
    <w:rsid w:val="009060C9"/>
    <w:rsid w:val="00906393"/>
    <w:rsid w:val="0090705A"/>
    <w:rsid w:val="00910578"/>
    <w:rsid w:val="00912216"/>
    <w:rsid w:val="00912724"/>
    <w:rsid w:val="0091299A"/>
    <w:rsid w:val="00912DEE"/>
    <w:rsid w:val="009139CD"/>
    <w:rsid w:val="00913B60"/>
    <w:rsid w:val="0091464F"/>
    <w:rsid w:val="00914B74"/>
    <w:rsid w:val="0091780D"/>
    <w:rsid w:val="00922453"/>
    <w:rsid w:val="009252E1"/>
    <w:rsid w:val="00925945"/>
    <w:rsid w:val="00925F1D"/>
    <w:rsid w:val="009427BB"/>
    <w:rsid w:val="009435AD"/>
    <w:rsid w:val="00943617"/>
    <w:rsid w:val="00944493"/>
    <w:rsid w:val="00945640"/>
    <w:rsid w:val="00947359"/>
    <w:rsid w:val="009475BA"/>
    <w:rsid w:val="00950780"/>
    <w:rsid w:val="00950FCB"/>
    <w:rsid w:val="0095308E"/>
    <w:rsid w:val="0095333B"/>
    <w:rsid w:val="0095640D"/>
    <w:rsid w:val="00960E98"/>
    <w:rsid w:val="00961B02"/>
    <w:rsid w:val="00965273"/>
    <w:rsid w:val="00965F9E"/>
    <w:rsid w:val="0097145D"/>
    <w:rsid w:val="0097215C"/>
    <w:rsid w:val="009723BE"/>
    <w:rsid w:val="0098504C"/>
    <w:rsid w:val="00987585"/>
    <w:rsid w:val="00990397"/>
    <w:rsid w:val="00993156"/>
    <w:rsid w:val="00993A06"/>
    <w:rsid w:val="00993BE9"/>
    <w:rsid w:val="00993C11"/>
    <w:rsid w:val="0099447D"/>
    <w:rsid w:val="009A148B"/>
    <w:rsid w:val="009A4954"/>
    <w:rsid w:val="009A62BD"/>
    <w:rsid w:val="009A6B67"/>
    <w:rsid w:val="009A7293"/>
    <w:rsid w:val="009A7EFD"/>
    <w:rsid w:val="009B4112"/>
    <w:rsid w:val="009B50EC"/>
    <w:rsid w:val="009B6979"/>
    <w:rsid w:val="009B6F44"/>
    <w:rsid w:val="009B78F4"/>
    <w:rsid w:val="009D2F09"/>
    <w:rsid w:val="009D4993"/>
    <w:rsid w:val="009D4E0F"/>
    <w:rsid w:val="009D54DB"/>
    <w:rsid w:val="009E1A7D"/>
    <w:rsid w:val="009E1D98"/>
    <w:rsid w:val="009E361D"/>
    <w:rsid w:val="009E3C29"/>
    <w:rsid w:val="009E5502"/>
    <w:rsid w:val="009F00C3"/>
    <w:rsid w:val="009F02C4"/>
    <w:rsid w:val="009F02D1"/>
    <w:rsid w:val="009F0F9C"/>
    <w:rsid w:val="009F253F"/>
    <w:rsid w:val="00A002B4"/>
    <w:rsid w:val="00A0156C"/>
    <w:rsid w:val="00A017ED"/>
    <w:rsid w:val="00A03B52"/>
    <w:rsid w:val="00A04197"/>
    <w:rsid w:val="00A04B22"/>
    <w:rsid w:val="00A05271"/>
    <w:rsid w:val="00A06518"/>
    <w:rsid w:val="00A071AF"/>
    <w:rsid w:val="00A117DE"/>
    <w:rsid w:val="00A15B22"/>
    <w:rsid w:val="00A15CFC"/>
    <w:rsid w:val="00A16C4C"/>
    <w:rsid w:val="00A17294"/>
    <w:rsid w:val="00A17BDF"/>
    <w:rsid w:val="00A20A35"/>
    <w:rsid w:val="00A21583"/>
    <w:rsid w:val="00A21750"/>
    <w:rsid w:val="00A21B88"/>
    <w:rsid w:val="00A22FAA"/>
    <w:rsid w:val="00A24101"/>
    <w:rsid w:val="00A256BD"/>
    <w:rsid w:val="00A30B0C"/>
    <w:rsid w:val="00A31CDF"/>
    <w:rsid w:val="00A3240D"/>
    <w:rsid w:val="00A32EC2"/>
    <w:rsid w:val="00A33786"/>
    <w:rsid w:val="00A41306"/>
    <w:rsid w:val="00A45783"/>
    <w:rsid w:val="00A462D9"/>
    <w:rsid w:val="00A50367"/>
    <w:rsid w:val="00A52612"/>
    <w:rsid w:val="00A55D4F"/>
    <w:rsid w:val="00A564E3"/>
    <w:rsid w:val="00A60CDE"/>
    <w:rsid w:val="00A62E1B"/>
    <w:rsid w:val="00A65E89"/>
    <w:rsid w:val="00A67D89"/>
    <w:rsid w:val="00A7014A"/>
    <w:rsid w:val="00A70318"/>
    <w:rsid w:val="00A70E1B"/>
    <w:rsid w:val="00A71110"/>
    <w:rsid w:val="00A733BB"/>
    <w:rsid w:val="00A74A91"/>
    <w:rsid w:val="00A74E6C"/>
    <w:rsid w:val="00A77BCE"/>
    <w:rsid w:val="00A77C54"/>
    <w:rsid w:val="00A834E8"/>
    <w:rsid w:val="00A84884"/>
    <w:rsid w:val="00A85319"/>
    <w:rsid w:val="00A90FB3"/>
    <w:rsid w:val="00A92176"/>
    <w:rsid w:val="00A924EE"/>
    <w:rsid w:val="00AA0A44"/>
    <w:rsid w:val="00AA3BF0"/>
    <w:rsid w:val="00AA46E4"/>
    <w:rsid w:val="00AB07CB"/>
    <w:rsid w:val="00AB0FDA"/>
    <w:rsid w:val="00AB536D"/>
    <w:rsid w:val="00AC00B8"/>
    <w:rsid w:val="00AC1702"/>
    <w:rsid w:val="00AC6E1C"/>
    <w:rsid w:val="00AC6E3A"/>
    <w:rsid w:val="00AD1DD2"/>
    <w:rsid w:val="00AD1DDB"/>
    <w:rsid w:val="00AD207C"/>
    <w:rsid w:val="00AD3652"/>
    <w:rsid w:val="00AD4F4D"/>
    <w:rsid w:val="00AD7C05"/>
    <w:rsid w:val="00AE3526"/>
    <w:rsid w:val="00AE3A9D"/>
    <w:rsid w:val="00AE42A8"/>
    <w:rsid w:val="00AE70C6"/>
    <w:rsid w:val="00AE797E"/>
    <w:rsid w:val="00AF1AA6"/>
    <w:rsid w:val="00AF1D18"/>
    <w:rsid w:val="00B017AB"/>
    <w:rsid w:val="00B02FBC"/>
    <w:rsid w:val="00B03845"/>
    <w:rsid w:val="00B056D4"/>
    <w:rsid w:val="00B07743"/>
    <w:rsid w:val="00B07D12"/>
    <w:rsid w:val="00B1010C"/>
    <w:rsid w:val="00B11151"/>
    <w:rsid w:val="00B11D2C"/>
    <w:rsid w:val="00B131C9"/>
    <w:rsid w:val="00B15765"/>
    <w:rsid w:val="00B22A0F"/>
    <w:rsid w:val="00B308C0"/>
    <w:rsid w:val="00B30925"/>
    <w:rsid w:val="00B32269"/>
    <w:rsid w:val="00B35243"/>
    <w:rsid w:val="00B3758F"/>
    <w:rsid w:val="00B4002C"/>
    <w:rsid w:val="00B40552"/>
    <w:rsid w:val="00B41407"/>
    <w:rsid w:val="00B46425"/>
    <w:rsid w:val="00B46F88"/>
    <w:rsid w:val="00B50B46"/>
    <w:rsid w:val="00B51CE3"/>
    <w:rsid w:val="00B52325"/>
    <w:rsid w:val="00B556DE"/>
    <w:rsid w:val="00B55F46"/>
    <w:rsid w:val="00B617D5"/>
    <w:rsid w:val="00B64315"/>
    <w:rsid w:val="00B64641"/>
    <w:rsid w:val="00B64BEC"/>
    <w:rsid w:val="00B64F03"/>
    <w:rsid w:val="00B658BD"/>
    <w:rsid w:val="00B66C98"/>
    <w:rsid w:val="00B74D18"/>
    <w:rsid w:val="00B77630"/>
    <w:rsid w:val="00B77E92"/>
    <w:rsid w:val="00B81346"/>
    <w:rsid w:val="00B83F4E"/>
    <w:rsid w:val="00B86AC1"/>
    <w:rsid w:val="00B878E7"/>
    <w:rsid w:val="00B914D6"/>
    <w:rsid w:val="00B918D4"/>
    <w:rsid w:val="00B92E30"/>
    <w:rsid w:val="00B94317"/>
    <w:rsid w:val="00B97020"/>
    <w:rsid w:val="00B9774F"/>
    <w:rsid w:val="00BA1A1A"/>
    <w:rsid w:val="00BB199A"/>
    <w:rsid w:val="00BB1B47"/>
    <w:rsid w:val="00BB2C29"/>
    <w:rsid w:val="00BB5727"/>
    <w:rsid w:val="00BB6561"/>
    <w:rsid w:val="00BC17E4"/>
    <w:rsid w:val="00BC1981"/>
    <w:rsid w:val="00BC1F52"/>
    <w:rsid w:val="00BC3BE7"/>
    <w:rsid w:val="00BD21CE"/>
    <w:rsid w:val="00BD36B7"/>
    <w:rsid w:val="00BD4E3A"/>
    <w:rsid w:val="00BD5051"/>
    <w:rsid w:val="00BD6450"/>
    <w:rsid w:val="00BD679C"/>
    <w:rsid w:val="00BE082B"/>
    <w:rsid w:val="00BE19C3"/>
    <w:rsid w:val="00BF2F7F"/>
    <w:rsid w:val="00BF779B"/>
    <w:rsid w:val="00C04236"/>
    <w:rsid w:val="00C051B7"/>
    <w:rsid w:val="00C07635"/>
    <w:rsid w:val="00C13732"/>
    <w:rsid w:val="00C13E4A"/>
    <w:rsid w:val="00C16FB4"/>
    <w:rsid w:val="00C21B1C"/>
    <w:rsid w:val="00C27645"/>
    <w:rsid w:val="00C30708"/>
    <w:rsid w:val="00C32946"/>
    <w:rsid w:val="00C32C07"/>
    <w:rsid w:val="00C336C3"/>
    <w:rsid w:val="00C34478"/>
    <w:rsid w:val="00C361E9"/>
    <w:rsid w:val="00C371D6"/>
    <w:rsid w:val="00C41A70"/>
    <w:rsid w:val="00C433F3"/>
    <w:rsid w:val="00C457AA"/>
    <w:rsid w:val="00C459EA"/>
    <w:rsid w:val="00C45BF1"/>
    <w:rsid w:val="00C61A39"/>
    <w:rsid w:val="00C62E4C"/>
    <w:rsid w:val="00C6372C"/>
    <w:rsid w:val="00C63B2E"/>
    <w:rsid w:val="00C64E73"/>
    <w:rsid w:val="00C651AE"/>
    <w:rsid w:val="00C66F1F"/>
    <w:rsid w:val="00C715A8"/>
    <w:rsid w:val="00C73114"/>
    <w:rsid w:val="00C74337"/>
    <w:rsid w:val="00C743B4"/>
    <w:rsid w:val="00C74BBB"/>
    <w:rsid w:val="00C76370"/>
    <w:rsid w:val="00C76600"/>
    <w:rsid w:val="00C82B94"/>
    <w:rsid w:val="00C83EA0"/>
    <w:rsid w:val="00C85056"/>
    <w:rsid w:val="00C85E65"/>
    <w:rsid w:val="00C91B25"/>
    <w:rsid w:val="00C930C9"/>
    <w:rsid w:val="00C93696"/>
    <w:rsid w:val="00C9386F"/>
    <w:rsid w:val="00C94802"/>
    <w:rsid w:val="00CA0497"/>
    <w:rsid w:val="00CA2043"/>
    <w:rsid w:val="00CA4CFE"/>
    <w:rsid w:val="00CB2684"/>
    <w:rsid w:val="00CB3954"/>
    <w:rsid w:val="00CB3FA1"/>
    <w:rsid w:val="00CB4E5D"/>
    <w:rsid w:val="00CB51EE"/>
    <w:rsid w:val="00CB651E"/>
    <w:rsid w:val="00CB7D4F"/>
    <w:rsid w:val="00CC072B"/>
    <w:rsid w:val="00CC1B3B"/>
    <w:rsid w:val="00CC3A7C"/>
    <w:rsid w:val="00CC48C5"/>
    <w:rsid w:val="00CD1A05"/>
    <w:rsid w:val="00CD47B2"/>
    <w:rsid w:val="00CD64A2"/>
    <w:rsid w:val="00CE0FD3"/>
    <w:rsid w:val="00CE1647"/>
    <w:rsid w:val="00CE3290"/>
    <w:rsid w:val="00CE797F"/>
    <w:rsid w:val="00CF3A13"/>
    <w:rsid w:val="00CF7875"/>
    <w:rsid w:val="00D0118A"/>
    <w:rsid w:val="00D060FC"/>
    <w:rsid w:val="00D07D47"/>
    <w:rsid w:val="00D13EEC"/>
    <w:rsid w:val="00D161AB"/>
    <w:rsid w:val="00D17D1A"/>
    <w:rsid w:val="00D202BA"/>
    <w:rsid w:val="00D20A1B"/>
    <w:rsid w:val="00D20F4E"/>
    <w:rsid w:val="00D22A21"/>
    <w:rsid w:val="00D26561"/>
    <w:rsid w:val="00D27B37"/>
    <w:rsid w:val="00D34185"/>
    <w:rsid w:val="00D3472E"/>
    <w:rsid w:val="00D36561"/>
    <w:rsid w:val="00D37BF5"/>
    <w:rsid w:val="00D41668"/>
    <w:rsid w:val="00D448F5"/>
    <w:rsid w:val="00D4795E"/>
    <w:rsid w:val="00D5510C"/>
    <w:rsid w:val="00D618B7"/>
    <w:rsid w:val="00D61921"/>
    <w:rsid w:val="00D62073"/>
    <w:rsid w:val="00D636C4"/>
    <w:rsid w:val="00D63C89"/>
    <w:rsid w:val="00D660C0"/>
    <w:rsid w:val="00D67B73"/>
    <w:rsid w:val="00D67DA5"/>
    <w:rsid w:val="00D70A77"/>
    <w:rsid w:val="00D72642"/>
    <w:rsid w:val="00D72CA6"/>
    <w:rsid w:val="00D7375D"/>
    <w:rsid w:val="00D73F05"/>
    <w:rsid w:val="00D7430E"/>
    <w:rsid w:val="00D746A8"/>
    <w:rsid w:val="00D7588D"/>
    <w:rsid w:val="00D7632C"/>
    <w:rsid w:val="00D7652D"/>
    <w:rsid w:val="00D76F35"/>
    <w:rsid w:val="00D80331"/>
    <w:rsid w:val="00D81FBE"/>
    <w:rsid w:val="00D823EC"/>
    <w:rsid w:val="00D82FB8"/>
    <w:rsid w:val="00D83C9B"/>
    <w:rsid w:val="00D8427F"/>
    <w:rsid w:val="00D859CB"/>
    <w:rsid w:val="00D91F23"/>
    <w:rsid w:val="00D924F3"/>
    <w:rsid w:val="00D92824"/>
    <w:rsid w:val="00D93B1A"/>
    <w:rsid w:val="00D97B40"/>
    <w:rsid w:val="00DA0851"/>
    <w:rsid w:val="00DA22FC"/>
    <w:rsid w:val="00DA390F"/>
    <w:rsid w:val="00DA408C"/>
    <w:rsid w:val="00DA4CAF"/>
    <w:rsid w:val="00DA536A"/>
    <w:rsid w:val="00DA7DE2"/>
    <w:rsid w:val="00DB1E40"/>
    <w:rsid w:val="00DB228C"/>
    <w:rsid w:val="00DB36C8"/>
    <w:rsid w:val="00DB38AF"/>
    <w:rsid w:val="00DC20F9"/>
    <w:rsid w:val="00DC41DB"/>
    <w:rsid w:val="00DC4AA5"/>
    <w:rsid w:val="00DD06A0"/>
    <w:rsid w:val="00DD7AFF"/>
    <w:rsid w:val="00DE0602"/>
    <w:rsid w:val="00DE0C5E"/>
    <w:rsid w:val="00DE2594"/>
    <w:rsid w:val="00DE498E"/>
    <w:rsid w:val="00DE71B5"/>
    <w:rsid w:val="00DE7C92"/>
    <w:rsid w:val="00DE7E84"/>
    <w:rsid w:val="00DF063B"/>
    <w:rsid w:val="00DF0F8C"/>
    <w:rsid w:val="00DF22E3"/>
    <w:rsid w:val="00DF2527"/>
    <w:rsid w:val="00DF39B5"/>
    <w:rsid w:val="00DF57D3"/>
    <w:rsid w:val="00DF595D"/>
    <w:rsid w:val="00DF5C4C"/>
    <w:rsid w:val="00E017EF"/>
    <w:rsid w:val="00E02871"/>
    <w:rsid w:val="00E05808"/>
    <w:rsid w:val="00E06491"/>
    <w:rsid w:val="00E115D5"/>
    <w:rsid w:val="00E134C9"/>
    <w:rsid w:val="00E136A7"/>
    <w:rsid w:val="00E13B9C"/>
    <w:rsid w:val="00E13CD9"/>
    <w:rsid w:val="00E154AA"/>
    <w:rsid w:val="00E2016F"/>
    <w:rsid w:val="00E24292"/>
    <w:rsid w:val="00E24E52"/>
    <w:rsid w:val="00E25E43"/>
    <w:rsid w:val="00E33231"/>
    <w:rsid w:val="00E36FD2"/>
    <w:rsid w:val="00E37282"/>
    <w:rsid w:val="00E40CA9"/>
    <w:rsid w:val="00E40E99"/>
    <w:rsid w:val="00E43DCB"/>
    <w:rsid w:val="00E44A40"/>
    <w:rsid w:val="00E4602C"/>
    <w:rsid w:val="00E475F2"/>
    <w:rsid w:val="00E501F2"/>
    <w:rsid w:val="00E53CD9"/>
    <w:rsid w:val="00E5509C"/>
    <w:rsid w:val="00E607E3"/>
    <w:rsid w:val="00E60EFB"/>
    <w:rsid w:val="00E623FF"/>
    <w:rsid w:val="00E62C24"/>
    <w:rsid w:val="00E6517D"/>
    <w:rsid w:val="00E73A02"/>
    <w:rsid w:val="00E743B6"/>
    <w:rsid w:val="00E74883"/>
    <w:rsid w:val="00E75A92"/>
    <w:rsid w:val="00E80549"/>
    <w:rsid w:val="00E82D9D"/>
    <w:rsid w:val="00E85AAC"/>
    <w:rsid w:val="00E85BD1"/>
    <w:rsid w:val="00E8687F"/>
    <w:rsid w:val="00E90516"/>
    <w:rsid w:val="00E90A71"/>
    <w:rsid w:val="00E955A5"/>
    <w:rsid w:val="00E97756"/>
    <w:rsid w:val="00EA0E0F"/>
    <w:rsid w:val="00EA38B7"/>
    <w:rsid w:val="00EA6AA7"/>
    <w:rsid w:val="00EB3F90"/>
    <w:rsid w:val="00EB49C0"/>
    <w:rsid w:val="00EB53B6"/>
    <w:rsid w:val="00EB623B"/>
    <w:rsid w:val="00EB6846"/>
    <w:rsid w:val="00EB748F"/>
    <w:rsid w:val="00EB76A4"/>
    <w:rsid w:val="00EC0D6C"/>
    <w:rsid w:val="00EC1741"/>
    <w:rsid w:val="00EC36DD"/>
    <w:rsid w:val="00EC6FB7"/>
    <w:rsid w:val="00EC7A98"/>
    <w:rsid w:val="00ED0B15"/>
    <w:rsid w:val="00ED1193"/>
    <w:rsid w:val="00ED1810"/>
    <w:rsid w:val="00ED2024"/>
    <w:rsid w:val="00ED53A0"/>
    <w:rsid w:val="00ED55E6"/>
    <w:rsid w:val="00ED6340"/>
    <w:rsid w:val="00EE248C"/>
    <w:rsid w:val="00EE2A20"/>
    <w:rsid w:val="00EE4CFE"/>
    <w:rsid w:val="00EE516D"/>
    <w:rsid w:val="00EE7444"/>
    <w:rsid w:val="00EF027B"/>
    <w:rsid w:val="00EF0B52"/>
    <w:rsid w:val="00EF0EF4"/>
    <w:rsid w:val="00EF107A"/>
    <w:rsid w:val="00EF1E46"/>
    <w:rsid w:val="00EF3832"/>
    <w:rsid w:val="00EF3B50"/>
    <w:rsid w:val="00EF4618"/>
    <w:rsid w:val="00EF4AE6"/>
    <w:rsid w:val="00F02C53"/>
    <w:rsid w:val="00F03C52"/>
    <w:rsid w:val="00F0477B"/>
    <w:rsid w:val="00F07124"/>
    <w:rsid w:val="00F12978"/>
    <w:rsid w:val="00F153A0"/>
    <w:rsid w:val="00F1604B"/>
    <w:rsid w:val="00F17515"/>
    <w:rsid w:val="00F17F8C"/>
    <w:rsid w:val="00F21310"/>
    <w:rsid w:val="00F21C41"/>
    <w:rsid w:val="00F253A2"/>
    <w:rsid w:val="00F312DB"/>
    <w:rsid w:val="00F32FFE"/>
    <w:rsid w:val="00F34AD0"/>
    <w:rsid w:val="00F34B8F"/>
    <w:rsid w:val="00F37821"/>
    <w:rsid w:val="00F37BF0"/>
    <w:rsid w:val="00F40E65"/>
    <w:rsid w:val="00F41015"/>
    <w:rsid w:val="00F411A7"/>
    <w:rsid w:val="00F501D4"/>
    <w:rsid w:val="00F547F9"/>
    <w:rsid w:val="00F54E51"/>
    <w:rsid w:val="00F60700"/>
    <w:rsid w:val="00F60FE8"/>
    <w:rsid w:val="00F61298"/>
    <w:rsid w:val="00F61EB9"/>
    <w:rsid w:val="00F64376"/>
    <w:rsid w:val="00F67B42"/>
    <w:rsid w:val="00F7057F"/>
    <w:rsid w:val="00F76458"/>
    <w:rsid w:val="00F76DA7"/>
    <w:rsid w:val="00F80A69"/>
    <w:rsid w:val="00F83AFE"/>
    <w:rsid w:val="00F84FA4"/>
    <w:rsid w:val="00F852C4"/>
    <w:rsid w:val="00F8580C"/>
    <w:rsid w:val="00F87ACA"/>
    <w:rsid w:val="00F90DFB"/>
    <w:rsid w:val="00F92077"/>
    <w:rsid w:val="00F94DB3"/>
    <w:rsid w:val="00F951F0"/>
    <w:rsid w:val="00F9582E"/>
    <w:rsid w:val="00FA0CAD"/>
    <w:rsid w:val="00FA109D"/>
    <w:rsid w:val="00FA1CE8"/>
    <w:rsid w:val="00FA2888"/>
    <w:rsid w:val="00FA4065"/>
    <w:rsid w:val="00FA55B3"/>
    <w:rsid w:val="00FA580A"/>
    <w:rsid w:val="00FB07C1"/>
    <w:rsid w:val="00FB2C92"/>
    <w:rsid w:val="00FB3C5E"/>
    <w:rsid w:val="00FB641E"/>
    <w:rsid w:val="00FC0DE8"/>
    <w:rsid w:val="00FC192E"/>
    <w:rsid w:val="00FC2328"/>
    <w:rsid w:val="00FC690C"/>
    <w:rsid w:val="00FC6A9A"/>
    <w:rsid w:val="00FD58CB"/>
    <w:rsid w:val="00FD5F2C"/>
    <w:rsid w:val="00FD6272"/>
    <w:rsid w:val="00FE1EB4"/>
    <w:rsid w:val="00FE4E2A"/>
    <w:rsid w:val="00FE7323"/>
    <w:rsid w:val="00FF01B9"/>
    <w:rsid w:val="00FF0C37"/>
    <w:rsid w:val="00FF2668"/>
    <w:rsid w:val="00FF26D5"/>
    <w:rsid w:val="00FF3981"/>
    <w:rsid w:val="00FF494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FEA2A"/>
  <w15:chartTrackingRefBased/>
  <w15:docId w15:val="{54EADCA9-549B-42D3-962D-0E3D619C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4C"/>
    <w:pPr>
      <w:spacing w:before="60" w:after="6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Ttulo1">
    <w:name w:val="heading 1"/>
    <w:basedOn w:val="Normal"/>
    <w:next w:val="Ttulo2"/>
    <w:link w:val="Ttulo1Car"/>
    <w:autoRedefine/>
    <w:uiPriority w:val="9"/>
    <w:qFormat/>
    <w:rsid w:val="00E80549"/>
    <w:pPr>
      <w:keepNext/>
      <w:keepLines/>
      <w:spacing w:before="0" w:after="40"/>
      <w:contextualSpacing/>
      <w:outlineLvl w:val="0"/>
    </w:pPr>
    <w:rPr>
      <w:rFonts w:eastAsiaTheme="majorEastAsia" w:cs="Times New Roman (Headings CS)"/>
      <w:caps/>
      <w:noProof/>
      <w:color w:val="000000" w:themeColor="text1"/>
      <w:spacing w:val="26"/>
      <w:kern w:val="10"/>
      <w:sz w:val="10"/>
      <w:szCs w:val="10"/>
      <w14:ligatures w14:val="none"/>
    </w:rPr>
  </w:style>
  <w:style w:type="paragraph" w:styleId="Ttulo2">
    <w:name w:val="heading 2"/>
    <w:basedOn w:val="Normal"/>
    <w:next w:val="Ttulo3"/>
    <w:link w:val="Ttulo2Car"/>
    <w:autoRedefine/>
    <w:uiPriority w:val="9"/>
    <w:unhideWhenUsed/>
    <w:qFormat/>
    <w:rsid w:val="005821E1"/>
    <w:pPr>
      <w:keepNext/>
      <w:keepLines/>
      <w:spacing w:before="0" w:after="0"/>
      <w:jc w:val="center"/>
      <w:outlineLvl w:val="1"/>
    </w:pPr>
    <w:rPr>
      <w:rFonts w:eastAsiaTheme="majorEastAsia" w:cs="Times New Roman (Headings CS)"/>
      <w:bCs/>
      <w:caps/>
      <w:color w:val="325F63" w:themeColor="accent3" w:themeShade="80"/>
      <w:spacing w:val="20"/>
      <w:sz w:val="32"/>
      <w:szCs w:val="24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990397"/>
    <w:pPr>
      <w:keepNext/>
      <w:keepLines/>
      <w:spacing w:before="360"/>
      <w:ind w:left="-108"/>
      <w:contextualSpacing/>
      <w:jc w:val="both"/>
      <w:outlineLvl w:val="2"/>
    </w:pPr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3B52"/>
    <w:pPr>
      <w:keepNext/>
      <w:keepLines/>
      <w:pBdr>
        <w:bottom w:val="single" w:sz="4" w:space="1" w:color="4A936D" w:themeColor="accent2" w:themeShade="BF"/>
      </w:pBdr>
      <w:spacing w:before="40"/>
      <w:outlineLvl w:val="3"/>
    </w:pPr>
    <w:rPr>
      <w:rFonts w:eastAsiaTheme="majorEastAsia" w:cstheme="majorBidi"/>
      <w:b/>
      <w:iCs/>
      <w:color w:val="303D45" w:themeColor="text2" w:themeShade="BF"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31306"/>
    <w:pPr>
      <w:keepNext/>
      <w:keepLines/>
      <w:spacing w:before="40"/>
      <w:outlineLvl w:val="4"/>
    </w:pPr>
    <w:rPr>
      <w:rFonts w:asciiTheme="majorHAnsi" w:eastAsiaTheme="majorEastAsia" w:hAnsiTheme="majorHAnsi" w:cs="Times New Roman (Headings CS)"/>
      <w:i/>
      <w:color w:val="303D45" w:themeColor="text2" w:themeShade="BF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6249" w:themeColor="accent2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6249" w:themeColor="accent2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macro">
    <w:name w:val="macro"/>
    <w:link w:val="TextomacroC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24101"/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A24101"/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character" w:customStyle="1" w:styleId="Ttulo3Car">
    <w:name w:val="Título 3 Car"/>
    <w:basedOn w:val="Fuentedeprrafopredeter"/>
    <w:link w:val="Ttulo3"/>
    <w:uiPriority w:val="9"/>
    <w:rsid w:val="00990397"/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kern w:val="22"/>
      <w:sz w:val="32"/>
      <w:szCs w:val="24"/>
      <w:lang w:eastAsia="ja-JP"/>
      <w14:ligatures w14:val="standard"/>
    </w:rPr>
  </w:style>
  <w:style w:type="paragraph" w:styleId="Ttulo">
    <w:name w:val="Title"/>
    <w:basedOn w:val="Normal"/>
    <w:link w:val="TtuloCar"/>
    <w:autoRedefine/>
    <w:uiPriority w:val="3"/>
    <w:qFormat/>
    <w:rsid w:val="0026442F"/>
    <w:pPr>
      <w:spacing w:before="960" w:after="0"/>
    </w:pPr>
    <w:rPr>
      <w:rFonts w:asciiTheme="majorHAnsi" w:eastAsiaTheme="majorEastAsia" w:hAnsiTheme="majorHAnsi" w:cstheme="majorBidi"/>
      <w:b/>
      <w:caps/>
      <w:color w:val="325F63" w:themeColor="accent3" w:themeShade="80"/>
      <w:sz w:val="88"/>
      <w:szCs w:val="52"/>
    </w:rPr>
  </w:style>
  <w:style w:type="character" w:customStyle="1" w:styleId="TtuloCar">
    <w:name w:val="Título Car"/>
    <w:basedOn w:val="Fuentedeprrafopredeter"/>
    <w:link w:val="Ttulo"/>
    <w:uiPriority w:val="3"/>
    <w:rsid w:val="0026442F"/>
    <w:rPr>
      <w:rFonts w:asciiTheme="majorHAnsi" w:eastAsiaTheme="majorEastAsia" w:hAnsiTheme="majorHAnsi" w:cstheme="majorBidi"/>
      <w:b/>
      <w:caps/>
      <w:color w:val="325F63" w:themeColor="accent3" w:themeShade="80"/>
      <w:kern w:val="22"/>
      <w:sz w:val="88"/>
      <w:szCs w:val="52"/>
      <w:lang w:eastAsia="ja-JP"/>
      <w14:ligatures w14:val="standard"/>
    </w:rPr>
  </w:style>
  <w:style w:type="paragraph" w:styleId="Subttulo">
    <w:name w:val="Subtitle"/>
    <w:basedOn w:val="Normal"/>
    <w:link w:val="SubttuloCar"/>
    <w:autoRedefine/>
    <w:uiPriority w:val="1"/>
    <w:qFormat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sz w:val="32"/>
      <w:szCs w:val="28"/>
    </w:rPr>
  </w:style>
  <w:style w:type="character" w:customStyle="1" w:styleId="SubttuloCar">
    <w:name w:val="Subtítulo Car"/>
    <w:basedOn w:val="Fuentedeprrafopredeter"/>
    <w:link w:val="Subttulo"/>
    <w:uiPriority w:val="1"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kern w:val="22"/>
      <w:sz w:val="32"/>
      <w:szCs w:val="28"/>
      <w:lang w:eastAsia="ja-JP"/>
      <w14:ligatures w14:val="standard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07DC"/>
    <w:rPr>
      <w:i/>
      <w:iCs/>
      <w:color w:val="484644" w:themeColor="accent1" w:themeShade="8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07DC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07DC"/>
    <w:pPr>
      <w:pBdr>
        <w:top w:val="single" w:sz="4" w:space="10" w:color="484644" w:themeColor="accent1" w:themeShade="80"/>
        <w:bottom w:val="single" w:sz="4" w:space="10" w:color="484644" w:themeColor="accent1" w:themeShade="80"/>
      </w:pBdr>
      <w:spacing w:before="360" w:after="360"/>
      <w:jc w:val="center"/>
    </w:pPr>
    <w:rPr>
      <w:i/>
      <w:iCs/>
      <w:color w:val="484644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07DC"/>
    <w:rPr>
      <w:i/>
      <w:iCs/>
      <w:color w:val="484644" w:themeColor="accent1" w:themeShade="8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07DC"/>
    <w:rPr>
      <w:b/>
      <w:bCs/>
      <w:caps w:val="0"/>
      <w:smallCaps/>
      <w:color w:val="484644" w:themeColor="accent1" w:themeShade="80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40525D" w:themeColor="text2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80549"/>
    <w:rPr>
      <w:rFonts w:ascii="Segoe UI" w:eastAsiaTheme="majorEastAsia" w:hAnsi="Segoe UI" w:cs="Times New Roman (Headings CS)"/>
      <w:caps/>
      <w:noProof/>
      <w:color w:val="000000" w:themeColor="text1"/>
      <w:spacing w:val="26"/>
      <w:kern w:val="10"/>
      <w:sz w:val="10"/>
      <w:szCs w:val="10"/>
      <w:lang w:eastAsia="ja-JP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rsid w:val="005821E1"/>
    <w:rPr>
      <w:rFonts w:eastAsiaTheme="majorEastAsia" w:cs="Times New Roman (Headings CS)"/>
      <w:bCs/>
      <w:caps/>
      <w:color w:val="325F63" w:themeColor="accent3" w:themeShade="80"/>
      <w:spacing w:val="20"/>
      <w:kern w:val="22"/>
      <w:sz w:val="32"/>
      <w:szCs w:val="24"/>
      <w:lang w:eastAsia="ja-JP"/>
      <w14:ligatures w14:val="standar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7DC"/>
    <w:rPr>
      <w:rFonts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7DC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8F07DC"/>
    <w:pPr>
      <w:pBdr>
        <w:top w:val="single" w:sz="2" w:space="10" w:color="484644" w:themeColor="accent1" w:themeShade="80"/>
        <w:left w:val="single" w:sz="2" w:space="10" w:color="484644" w:themeColor="accent1" w:themeShade="80"/>
        <w:bottom w:val="single" w:sz="2" w:space="10" w:color="484644" w:themeColor="accent1" w:themeShade="80"/>
        <w:right w:val="single" w:sz="2" w:space="10" w:color="484644" w:themeColor="accent1" w:themeShade="80"/>
      </w:pBdr>
      <w:ind w:left="1152" w:right="1152"/>
    </w:pPr>
    <w:rPr>
      <w:i/>
      <w:iCs/>
      <w:color w:val="484644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07DC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07DC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F07DC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07D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7DC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07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07DC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07DC"/>
    <w:rPr>
      <w:rFonts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07DC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07DC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07DC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07DC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07DC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7DC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07DC"/>
    <w:rPr>
      <w:rFonts w:ascii="Consolas" w:hAnsi="Consolas"/>
      <w:szCs w:val="21"/>
    </w:rPr>
  </w:style>
  <w:style w:type="table" w:customStyle="1" w:styleId="Sinbordes">
    <w:name w:val="Sin bordes"/>
    <w:basedOn w:val="Tablanormal"/>
    <w:uiPriority w:val="99"/>
    <w:rsid w:val="000C3330"/>
    <w:rPr>
      <w:rFonts w:eastAsiaTheme="minorEastAsia"/>
      <w:kern w:val="22"/>
      <w:lang w:eastAsia="ja-JP"/>
      <w14:ligatures w14:val="standard"/>
    </w:rPr>
    <w:tblPr>
      <w:tblBorders>
        <w:insideH w:val="single" w:sz="4" w:space="0" w:color="A9D3BD" w:themeColor="accent2" w:themeTint="99"/>
        <w:insideV w:val="single" w:sz="4" w:space="0" w:color="A9D3BD" w:themeColor="accent2" w:themeTint="99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C6E2D3" w:themeColor="accent2" w:themeTint="66"/>
          <w:right w:val="nil"/>
          <w:insideH w:val="nil"/>
          <w:insideV w:val="single" w:sz="4" w:space="0" w:color="C6E2D3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tipo">
    <w:name w:val="Logotipo"/>
    <w:basedOn w:val="Normal"/>
    <w:next w:val="Subttulo"/>
    <w:uiPriority w:val="2"/>
    <w:qFormat/>
    <w:rsid w:val="00906393"/>
    <w:pPr>
      <w:spacing w:before="4500" w:after="1440"/>
      <w:jc w:val="right"/>
    </w:pPr>
    <w:rPr>
      <w:color w:val="303D45" w:themeColor="text2" w:themeShade="BF"/>
      <w:sz w:val="52"/>
      <w:szCs w:val="52"/>
    </w:rPr>
  </w:style>
  <w:style w:type="paragraph" w:customStyle="1" w:styleId="Informacindecontacto">
    <w:name w:val="Información de contacto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aconnmeros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nfasis">
    <w:name w:val="Emphasis"/>
    <w:basedOn w:val="Fuentedeprrafopredeter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Piedepginacentrado">
    <w:name w:val="Pie de página centrado"/>
    <w:basedOn w:val="Piedepgina"/>
    <w:link w:val="Carcterdepiedepginacentrado"/>
    <w:autoRedefine/>
    <w:uiPriority w:val="13"/>
    <w:qFormat/>
    <w:rsid w:val="00906393"/>
    <w:pPr>
      <w:jc w:val="center"/>
    </w:pPr>
  </w:style>
  <w:style w:type="character" w:customStyle="1" w:styleId="Carcterdepiedepginacentrado">
    <w:name w:val="Carácter de pie de página centrado"/>
    <w:basedOn w:val="PiedepginaCar"/>
    <w:link w:val="Piedepginacentrado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customStyle="1" w:styleId="Piedepginaalineadoaladerecha">
    <w:name w:val="Pie de página alineado a la derecha"/>
    <w:basedOn w:val="Piedepgina"/>
    <w:link w:val="Carcterdepiedepginaalineadoaladerecha"/>
    <w:uiPriority w:val="13"/>
    <w:qFormat/>
    <w:rsid w:val="00906393"/>
    <w:pPr>
      <w:jc w:val="right"/>
    </w:pPr>
  </w:style>
  <w:style w:type="character" w:customStyle="1" w:styleId="Carcterdepiedepginaalineadoaladerecha">
    <w:name w:val="Carácter de pie de página alineado a la derecha"/>
    <w:basedOn w:val="PiedepginaCar"/>
    <w:link w:val="Piedepginaalineadoaladerecha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Listaconvietas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F4B35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rsid w:val="00A03B52"/>
    <w:rPr>
      <w:rFonts w:ascii="Segoe UI" w:eastAsiaTheme="majorEastAsia" w:hAnsi="Segoe UI" w:cstheme="majorBidi"/>
      <w:b/>
      <w:iCs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5Car">
    <w:name w:val="Título 5 Car"/>
    <w:basedOn w:val="Fuentedeprrafopredeter"/>
    <w:link w:val="Ttulo5"/>
    <w:uiPriority w:val="9"/>
    <w:rsid w:val="00831306"/>
    <w:rPr>
      <w:rFonts w:asciiTheme="majorHAnsi" w:eastAsiaTheme="majorEastAsia" w:hAnsiTheme="majorHAnsi" w:cs="Times New Roman (Headings CS)"/>
      <w:i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318"/>
    <w:rPr>
      <w:rFonts w:asciiTheme="majorHAnsi" w:eastAsiaTheme="majorEastAsia" w:hAnsiTheme="majorHAnsi" w:cstheme="majorBidi"/>
      <w:color w:val="326249" w:themeColor="accent2" w:themeShade="80"/>
      <w:kern w:val="22"/>
      <w:lang w:eastAsia="ja-JP"/>
      <w14:ligatures w14:val="standar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318"/>
    <w:rPr>
      <w:rFonts w:asciiTheme="majorHAnsi" w:eastAsiaTheme="majorEastAsia" w:hAnsiTheme="majorHAnsi" w:cstheme="majorBidi"/>
      <w:i/>
      <w:iCs/>
      <w:color w:val="326249" w:themeColor="accent2" w:themeShade="80"/>
      <w:kern w:val="22"/>
      <w:lang w:eastAsia="ja-JP"/>
      <w14:ligatures w14:val="standard"/>
    </w:rPr>
  </w:style>
  <w:style w:type="table" w:customStyle="1" w:styleId="Estilo1">
    <w:name w:val="Estilo 1"/>
    <w:basedOn w:val="Tablanormal"/>
    <w:uiPriority w:val="99"/>
    <w:rsid w:val="000C3330"/>
    <w:pPr>
      <w:spacing w:before="0"/>
    </w:pPr>
    <w:tblPr>
      <w:tblBorders>
        <w:insideH w:val="single" w:sz="4" w:space="0" w:color="4A936D" w:themeColor="accent2" w:themeShade="BF"/>
        <w:insideV w:val="single" w:sz="4" w:space="0" w:color="4A936D" w:themeColor="accent2" w:themeShade="BF"/>
      </w:tblBorders>
    </w:tblPr>
  </w:style>
  <w:style w:type="table" w:customStyle="1" w:styleId="Estilo2">
    <w:name w:val="Estilo2"/>
    <w:basedOn w:val="Tablanormal"/>
    <w:uiPriority w:val="99"/>
    <w:rsid w:val="00812690"/>
    <w:pPr>
      <w:spacing w:before="0"/>
    </w:pPr>
    <w:tblPr>
      <w:tblBorders>
        <w:insideH w:val="single" w:sz="4" w:space="0" w:color="4B8E94" w:themeColor="accent3" w:themeShade="BF"/>
        <w:insideV w:val="single" w:sz="4" w:space="0" w:color="4B8E94" w:themeColor="accent3" w:themeShade="BF"/>
      </w:tblBorders>
    </w:tblPr>
  </w:style>
  <w:style w:type="table" w:customStyle="1" w:styleId="Estilo3">
    <w:name w:val="Estilo3"/>
    <w:basedOn w:val="Tablanormal"/>
    <w:uiPriority w:val="99"/>
    <w:rsid w:val="008720B0"/>
    <w:pPr>
      <w:spacing w:before="0"/>
    </w:pPr>
    <w:tblPr>
      <w:tblBorders>
        <w:insideH w:val="single" w:sz="4" w:space="0" w:color="AAD1D4" w:themeColor="accent3" w:themeTint="99"/>
        <w:insideV w:val="single" w:sz="4" w:space="0" w:color="AAD1D4" w:themeColor="accent3" w:themeTint="99"/>
      </w:tblBorders>
    </w:tblPr>
  </w:style>
  <w:style w:type="paragraph" w:customStyle="1" w:styleId="Marcadordeposicindeimagen">
    <w:name w:val="Marcador de posición de imagen"/>
    <w:basedOn w:val="Ttulo1"/>
    <w:qFormat/>
    <w:rsid w:val="00E80549"/>
  </w:style>
  <w:style w:type="paragraph" w:styleId="Prrafodelista">
    <w:name w:val="List Paragraph"/>
    <w:basedOn w:val="Normal"/>
    <w:uiPriority w:val="34"/>
    <w:unhideWhenUsed/>
    <w:qFormat/>
    <w:rsid w:val="00DD0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3C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3CD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3475F"/>
    <w:pPr>
      <w:widowControl w:val="0"/>
      <w:autoSpaceDE w:val="0"/>
      <w:autoSpaceDN w:val="0"/>
      <w:spacing w:befor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75F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kern w:val="0"/>
      <w:sz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FB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FB7"/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Revisin">
    <w:name w:val="Revision"/>
    <w:hidden/>
    <w:uiPriority w:val="99"/>
    <w:semiHidden/>
    <w:rsid w:val="0044537D"/>
    <w:pPr>
      <w:spacing w:before="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NormalWeb">
    <w:name w:val="Normal (Web)"/>
    <w:basedOn w:val="Normal"/>
    <w:uiPriority w:val="99"/>
    <w:unhideWhenUsed/>
    <w:rsid w:val="004872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s-AR"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mailto:dir_investigacion@fcm.uncu.edu.a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esarrolloinstitucional@fcm.uncu.edu.a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%20EQUIPO\AppData\Roaming\Microsoft\Templates\Plan%20de%20elaboraci&#243;n%20de%20perfiles%20de%20la%20audiencia%20objetiv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32BF6B8C164DFAA16FF9260B80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0DE6-B2FB-47BD-AD20-C9F76B2E9E6A}"/>
      </w:docPartPr>
      <w:docPartBody>
        <w:p w:rsidR="00A27799" w:rsidRDefault="006723F9">
          <w:pPr>
            <w:pStyle w:val="9832BF6B8C164DFAA16FF9260B80CABD"/>
          </w:pPr>
          <w:r w:rsidRPr="00AD3652">
            <w:rPr>
              <w:lang w:bidi="es-ES"/>
            </w:rPr>
            <w:t>VERSIÓN 3.0</w:t>
          </w:r>
        </w:p>
      </w:docPartBody>
    </w:docPart>
    <w:docPart>
      <w:docPartPr>
        <w:name w:val="DCE4F5CC223C4BB6AC2E43023B21B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15B3D-12DE-48DE-B8EC-7E7E1A08CFC1}"/>
      </w:docPartPr>
      <w:docPartBody>
        <w:p w:rsidR="00A27799" w:rsidRDefault="006723F9">
          <w:pPr>
            <w:pStyle w:val="DCE4F5CC223C4BB6AC2E43023B21BDE9"/>
          </w:pPr>
          <w:r w:rsidRPr="00AD3652">
            <w:rPr>
              <w:lang w:bidi="es-ES"/>
            </w:rPr>
            <w:t>Nombre de la empresa</w:t>
          </w:r>
        </w:p>
      </w:docPartBody>
    </w:docPart>
    <w:docPart>
      <w:docPartPr>
        <w:name w:val="4E5D57C08C2F4AC383E1CC0EF8FE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18F4D-12D8-44F9-9113-539BB2703C85}"/>
      </w:docPartPr>
      <w:docPartBody>
        <w:p w:rsidR="00A27799" w:rsidRDefault="006723F9">
          <w:pPr>
            <w:pStyle w:val="4E5D57C08C2F4AC383E1CC0EF8FE6315"/>
          </w:pPr>
          <w:r w:rsidRPr="00AD3652">
            <w:rPr>
              <w:lang w:bidi="es-ES"/>
            </w:rPr>
            <w:t>Avenida Casablanca 265, Lima</w:t>
          </w:r>
        </w:p>
      </w:docPartBody>
    </w:docPart>
    <w:docPart>
      <w:docPartPr>
        <w:name w:val="6983557905864005B951B42008E10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F952-E0BF-494B-BCF9-EE65B3A07EE5}"/>
      </w:docPartPr>
      <w:docPartBody>
        <w:p w:rsidR="00A27799" w:rsidRDefault="006723F9">
          <w:pPr>
            <w:pStyle w:val="6983557905864005B951B42008E107F5"/>
          </w:pPr>
          <w:r w:rsidRPr="00AD3652">
            <w:rPr>
              <w:lang w:bidi="es-ES"/>
            </w:rPr>
            <w:t>Plan de elaboración de perfiles de la audiencia objetivo</w:t>
          </w:r>
        </w:p>
      </w:docPartBody>
    </w:docPart>
    <w:docPart>
      <w:docPartPr>
        <w:name w:val="76A25605BA4E4ED8BE93F5E2C80A2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182B2-5000-488B-9544-E940838DB0DC}"/>
      </w:docPartPr>
      <w:docPartBody>
        <w:p w:rsidR="00A27799" w:rsidRDefault="006723F9">
          <w:pPr>
            <w:pStyle w:val="76A25605BA4E4ED8BE93F5E2C80A2520"/>
          </w:pPr>
          <w:r w:rsidRPr="00AD3652">
            <w:rPr>
              <w:lang w:bidi="es-ES"/>
            </w:rPr>
            <w:t>Acción</w:t>
          </w:r>
        </w:p>
      </w:docPartBody>
    </w:docPart>
    <w:docPart>
      <w:docPartPr>
        <w:name w:val="CC7473814D214EA0929838150291C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6182B-6DFB-4014-AE3E-57FD323C6D57}"/>
      </w:docPartPr>
      <w:docPartBody>
        <w:p w:rsidR="003808D1" w:rsidRDefault="00A27799" w:rsidP="00A27799">
          <w:pPr>
            <w:pStyle w:val="CC7473814D214EA0929838150291C232"/>
          </w:pPr>
          <w:r w:rsidRPr="00AD3652">
            <w:rPr>
              <w:lang w:bidi="es-ES"/>
            </w:rPr>
            <w:t>9/1/23</w:t>
          </w:r>
        </w:p>
      </w:docPartBody>
    </w:docPart>
    <w:docPart>
      <w:docPartPr>
        <w:name w:val="6B7240BA43DB4382A85CCE0CA7780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C333F-0152-46ED-BEB0-5F8B36B8522D}"/>
      </w:docPartPr>
      <w:docPartBody>
        <w:p w:rsidR="003808D1" w:rsidRDefault="00A27799" w:rsidP="00A27799">
          <w:pPr>
            <w:pStyle w:val="6B7240BA43DB4382A85CCE0CA778026E"/>
          </w:pPr>
          <w:r w:rsidRPr="00AD3652">
            <w:rPr>
              <w:lang w:bidi="es-ES"/>
            </w:rPr>
            <w:t>Nombre de la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90"/>
    <w:rsid w:val="00040EC9"/>
    <w:rsid w:val="00060EAD"/>
    <w:rsid w:val="000937EA"/>
    <w:rsid w:val="000E2B3F"/>
    <w:rsid w:val="001404E8"/>
    <w:rsid w:val="00177C34"/>
    <w:rsid w:val="001C3643"/>
    <w:rsid w:val="001E2ED3"/>
    <w:rsid w:val="0021753B"/>
    <w:rsid w:val="002270DA"/>
    <w:rsid w:val="00263230"/>
    <w:rsid w:val="002B2DCF"/>
    <w:rsid w:val="002D274A"/>
    <w:rsid w:val="003808D1"/>
    <w:rsid w:val="003909DD"/>
    <w:rsid w:val="00391552"/>
    <w:rsid w:val="003C27EF"/>
    <w:rsid w:val="004916BC"/>
    <w:rsid w:val="004965F8"/>
    <w:rsid w:val="004C1A1B"/>
    <w:rsid w:val="004C758A"/>
    <w:rsid w:val="004E0B55"/>
    <w:rsid w:val="004E7270"/>
    <w:rsid w:val="005C511D"/>
    <w:rsid w:val="005D5837"/>
    <w:rsid w:val="00655068"/>
    <w:rsid w:val="006723F9"/>
    <w:rsid w:val="0070094F"/>
    <w:rsid w:val="00734C20"/>
    <w:rsid w:val="007A20CD"/>
    <w:rsid w:val="00834E62"/>
    <w:rsid w:val="00844F2C"/>
    <w:rsid w:val="00845098"/>
    <w:rsid w:val="00866898"/>
    <w:rsid w:val="00872101"/>
    <w:rsid w:val="008948FB"/>
    <w:rsid w:val="008E2197"/>
    <w:rsid w:val="00965F9E"/>
    <w:rsid w:val="009B78F4"/>
    <w:rsid w:val="009D0CAB"/>
    <w:rsid w:val="00A071AF"/>
    <w:rsid w:val="00A15CFC"/>
    <w:rsid w:val="00A27799"/>
    <w:rsid w:val="00A72790"/>
    <w:rsid w:val="00AD4A8B"/>
    <w:rsid w:val="00AE0461"/>
    <w:rsid w:val="00B11151"/>
    <w:rsid w:val="00B4002C"/>
    <w:rsid w:val="00B40552"/>
    <w:rsid w:val="00BE42B3"/>
    <w:rsid w:val="00C313A1"/>
    <w:rsid w:val="00C74337"/>
    <w:rsid w:val="00C82382"/>
    <w:rsid w:val="00D13EEC"/>
    <w:rsid w:val="00DA3FB1"/>
    <w:rsid w:val="00E154AA"/>
    <w:rsid w:val="00E56E65"/>
    <w:rsid w:val="00E623FF"/>
    <w:rsid w:val="00EB3FC5"/>
    <w:rsid w:val="00EC3FA0"/>
    <w:rsid w:val="00EE602F"/>
    <w:rsid w:val="00F00119"/>
    <w:rsid w:val="00F9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832BF6B8C164DFAA16FF9260B80CABD">
    <w:name w:val="9832BF6B8C164DFAA16FF9260B80CABD"/>
  </w:style>
  <w:style w:type="paragraph" w:customStyle="1" w:styleId="DCE4F5CC223C4BB6AC2E43023B21BDE9">
    <w:name w:val="DCE4F5CC223C4BB6AC2E43023B21BDE9"/>
  </w:style>
  <w:style w:type="paragraph" w:customStyle="1" w:styleId="4E5D57C08C2F4AC383E1CC0EF8FE6315">
    <w:name w:val="4E5D57C08C2F4AC383E1CC0EF8FE6315"/>
  </w:style>
  <w:style w:type="paragraph" w:customStyle="1" w:styleId="6983557905864005B951B42008E107F5">
    <w:name w:val="6983557905864005B951B42008E107F5"/>
  </w:style>
  <w:style w:type="character" w:styleId="nfasis">
    <w:name w:val="Emphasis"/>
    <w:basedOn w:val="Fuentedeprrafopredeter"/>
    <w:uiPriority w:val="12"/>
    <w:unhideWhenUsed/>
    <w:qFormat/>
    <w:rPr>
      <w:i/>
      <w:iCs/>
      <w:color w:val="595959" w:themeColor="text1" w:themeTint="A6"/>
    </w:rPr>
  </w:style>
  <w:style w:type="paragraph" w:customStyle="1" w:styleId="76A25605BA4E4ED8BE93F5E2C80A2520">
    <w:name w:val="76A25605BA4E4ED8BE93F5E2C80A2520"/>
  </w:style>
  <w:style w:type="paragraph" w:customStyle="1" w:styleId="CC7473814D214EA0929838150291C232">
    <w:name w:val="CC7473814D214EA0929838150291C232"/>
    <w:rsid w:val="00A27799"/>
  </w:style>
  <w:style w:type="paragraph" w:customStyle="1" w:styleId="6B7240BA43DB4382A85CCE0CA778026E">
    <w:name w:val="6B7240BA43DB4382A85CCE0CA778026E"/>
    <w:rsid w:val="00A277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Theme1">
  <a:themeElements>
    <a:clrScheme name="Target Audience Darker">
      <a:dk1>
        <a:srgbClr val="000000"/>
      </a:dk1>
      <a:lt1>
        <a:srgbClr val="FFFFFF"/>
      </a:lt1>
      <a:dk2>
        <a:srgbClr val="40525D"/>
      </a:dk2>
      <a:lt2>
        <a:srgbClr val="E7E6E6"/>
      </a:lt2>
      <a:accent1>
        <a:srgbClr val="908D8A"/>
      </a:accent1>
      <a:accent2>
        <a:srgbClr val="71B793"/>
      </a:accent2>
      <a:accent3>
        <a:srgbClr val="73B3B8"/>
      </a:accent3>
      <a:accent4>
        <a:srgbClr val="855845"/>
      </a:accent4>
      <a:accent5>
        <a:srgbClr val="D78759"/>
      </a:accent5>
      <a:accent6>
        <a:srgbClr val="544C47"/>
      </a:accent6>
      <a:hlink>
        <a:srgbClr val="0563C1"/>
      </a:hlink>
      <a:folHlink>
        <a:srgbClr val="954F72"/>
      </a:folHlink>
    </a:clrScheme>
    <a:fontScheme name="Custom 76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EDBFA9-3A65-48BB-B52B-739BFE0951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BE9E365-3049-4B33-A783-78872D398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1A611-6A25-4496-9EF1-51C5072435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7C9DAA-A9DD-44C0-904D-F1A93CB4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Plan de elaboración de perfiles de la audiencia objetivo</Template>
  <TotalTime>22</TotalTime>
  <Pages>22</Pages>
  <Words>7485</Words>
  <Characters>41170</Characters>
  <Application>Microsoft Office Word</Application>
  <DocSecurity>0</DocSecurity>
  <Lines>343</Lines>
  <Paragraphs>97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EQUIPO</dc:creator>
  <cp:keywords/>
  <dc:description/>
  <cp:lastModifiedBy>Alicia Penissi</cp:lastModifiedBy>
  <cp:revision>26</cp:revision>
  <cp:lastPrinted>2025-08-06T13:09:00Z</cp:lastPrinted>
  <dcterms:created xsi:type="dcterms:W3CDTF">2026-09-27T01:15:00Z</dcterms:created>
  <dcterms:modified xsi:type="dcterms:W3CDTF">2026-09-27T15:45:00Z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29a3510f-4195-47a8-9bac-482f8192e03a</vt:lpwstr>
  </property>
</Properties>
</file>