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4B8E94" w:themeColor="accent3" w:themeShade="BF"/>
        </w:tblBorders>
        <w:tblLook w:val="0600" w:firstRow="0" w:lastRow="0" w:firstColumn="0" w:lastColumn="0" w:noHBand="1" w:noVBand="1"/>
      </w:tblPr>
      <w:tblGrid>
        <w:gridCol w:w="9026"/>
      </w:tblGrid>
      <w:tr w:rsidR="0099447D" w:rsidRPr="00AF1AA6" w14:paraId="3DF8C608" w14:textId="77777777" w:rsidTr="007B24F9">
        <w:tc>
          <w:tcPr>
            <w:tcW w:w="9026" w:type="dxa"/>
          </w:tcPr>
          <w:p w14:paraId="6910A0E1" w14:textId="223E9BEF" w:rsidR="0099447D" w:rsidRPr="00AF1AA6" w:rsidRDefault="007B24F9" w:rsidP="005821E1">
            <w:pPr>
              <w:pStyle w:val="Ttulo2"/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</w:pPr>
            <w:r w:rsidRPr="00AF1AA6"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  <w:t>A</w:t>
            </w:r>
            <w:r w:rsidRPr="00AF1AA6">
              <w:rPr>
                <w:rStyle w:val="Ttulo1Car"/>
                <w:caps/>
                <w:color w:val="325F63" w:themeColor="accent3" w:themeShade="80"/>
                <w:spacing w:val="20"/>
                <w:kern w:val="22"/>
                <w:sz w:val="32"/>
                <w:szCs w:val="24"/>
              </w:rPr>
              <w:t>NEXO 4</w:t>
            </w:r>
          </w:p>
        </w:tc>
      </w:tr>
    </w:tbl>
    <w:bookmarkEnd w:id="0"/>
    <w:p w14:paraId="18324D96" w14:textId="7B45BDC4" w:rsidR="00125027" w:rsidRPr="00AF1AA6" w:rsidRDefault="000B7422" w:rsidP="00125027">
      <w:pPr>
        <w:jc w:val="center"/>
        <w:rPr>
          <w:b/>
          <w:bCs/>
          <w:sz w:val="22"/>
        </w:rPr>
      </w:pPr>
      <w:r w:rsidRPr="00AF1AA6">
        <w:rPr>
          <w:b/>
          <w:bCs/>
          <w:sz w:val="22"/>
        </w:rPr>
        <w:t xml:space="preserve">Evaluación de antecedentes </w:t>
      </w:r>
      <w:r w:rsidR="003F566A" w:rsidRPr="00AF1AA6">
        <w:rPr>
          <w:b/>
          <w:bCs/>
          <w:sz w:val="22"/>
        </w:rPr>
        <w:t>de estudiantes</w:t>
      </w:r>
    </w:p>
    <w:p w14:paraId="5CD7240B" w14:textId="77777777" w:rsidR="00125027" w:rsidRPr="00AF1AA6" w:rsidRDefault="00125027" w:rsidP="00125027">
      <w:pPr>
        <w:jc w:val="center"/>
        <w:rPr>
          <w:b/>
          <w:bCs/>
          <w:sz w:val="22"/>
        </w:rPr>
      </w:pPr>
      <w:r w:rsidRPr="00AF1AA6">
        <w:rPr>
          <w:b/>
          <w:bCs/>
          <w:sz w:val="22"/>
        </w:rPr>
        <w:t>CRITERIOS DE EVALUACIÓN</w:t>
      </w:r>
    </w:p>
    <w:p w14:paraId="2004AB9A" w14:textId="77777777" w:rsidR="00AE3A9D" w:rsidRPr="00AF1AA6" w:rsidRDefault="00AE3A9D" w:rsidP="00AE3A9D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Apellido y nombres del postulante:</w:t>
      </w:r>
    </w:p>
    <w:p w14:paraId="6E37FB53" w14:textId="77777777" w:rsidR="00AE3A9D" w:rsidRPr="00AF1AA6" w:rsidRDefault="00AE3A9D" w:rsidP="00AE3A9D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AF1AA6">
        <w:rPr>
          <w:b/>
          <w:bCs/>
          <w:sz w:val="22"/>
        </w:rPr>
        <w:t>Carrera a la que pertenece el postulante:</w:t>
      </w:r>
    </w:p>
    <w:p w14:paraId="5FA2514D" w14:textId="2C4F4AAC" w:rsidR="002717CC" w:rsidRPr="00AF1AA6" w:rsidRDefault="002717CC" w:rsidP="002717CC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AF1AA6">
        <w:t>Modalidad de postulación:  ☐ INDIVIDUAL  ☐ EN DUPLA</w:t>
      </w:r>
    </w:p>
    <w:p w14:paraId="7115DBE6" w14:textId="6945E192" w:rsidR="002717CC" w:rsidRPr="00AF1AA6" w:rsidRDefault="00AE3A9D" w:rsidP="002717CC">
      <w:pPr>
        <w:pStyle w:val="Prrafodelista"/>
        <w:numPr>
          <w:ilvl w:val="0"/>
          <w:numId w:val="21"/>
        </w:numPr>
        <w:jc w:val="both"/>
        <w:rPr>
          <w:b/>
          <w:bCs/>
          <w:sz w:val="22"/>
        </w:rPr>
      </w:pPr>
      <w:r w:rsidRPr="00AF1AA6">
        <w:t>En caso de modalidad en dupla, proyecto/director: ______________________________________________</w:t>
      </w:r>
    </w:p>
    <w:tbl>
      <w:tblPr>
        <w:tblStyle w:val="TableNormal"/>
        <w:tblW w:w="95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8"/>
        <w:gridCol w:w="2357"/>
        <w:gridCol w:w="2693"/>
      </w:tblGrid>
      <w:tr w:rsidR="00437338" w:rsidRPr="00AF1AA6" w14:paraId="3479F1C6" w14:textId="77777777" w:rsidTr="00116A54">
        <w:trPr>
          <w:trHeight w:val="268"/>
          <w:jc w:val="center"/>
        </w:trPr>
        <w:tc>
          <w:tcPr>
            <w:tcW w:w="4548" w:type="dxa"/>
            <w:vAlign w:val="center"/>
          </w:tcPr>
          <w:p w14:paraId="04D2D129" w14:textId="128AEB0D" w:rsidR="00437338" w:rsidRPr="00AF1AA6" w:rsidRDefault="00437338" w:rsidP="00116A54">
            <w:pPr>
              <w:pStyle w:val="TableParagraph"/>
              <w:ind w:left="1521" w:right="1507"/>
              <w:rPr>
                <w:rFonts w:asciiTheme="minorHAnsi" w:hAnsiTheme="minorHAnsi" w:cstheme="minorHAnsi"/>
                <w:b/>
              </w:rPr>
            </w:pPr>
            <w:r w:rsidRPr="00AF1AA6">
              <w:rPr>
                <w:rFonts w:asciiTheme="minorHAnsi" w:hAnsiTheme="minorHAnsi" w:cstheme="minorHAnsi"/>
                <w:b/>
              </w:rPr>
              <w:t>Antecedente</w:t>
            </w:r>
            <w:r w:rsidR="00A21750" w:rsidRPr="00AF1AA6">
              <w:rPr>
                <w:rFonts w:asciiTheme="minorHAnsi" w:hAnsiTheme="minorHAnsi" w:cstheme="minorHAnsi"/>
                <w:b/>
              </w:rPr>
              <w:t>s</w:t>
            </w:r>
            <w:r w:rsidR="00AE42A8" w:rsidRPr="00AF1AA6">
              <w:rPr>
                <w:rFonts w:asciiTheme="minorHAnsi" w:hAnsiTheme="minorHAnsi" w:cstheme="minorHAnsi"/>
                <w:b/>
              </w:rPr>
              <w:t>*</w:t>
            </w:r>
          </w:p>
          <w:p w14:paraId="49A8C97A" w14:textId="374FFC32" w:rsidR="00AE42A8" w:rsidRPr="00AF1AA6" w:rsidRDefault="00AE42A8" w:rsidP="00AE42A8">
            <w:pPr>
              <w:pStyle w:val="TableParagraph"/>
              <w:ind w:right="1507"/>
              <w:rPr>
                <w:rFonts w:asciiTheme="minorHAnsi" w:hAnsiTheme="minorHAnsi" w:cstheme="minorHAnsi"/>
                <w:b/>
                <w:lang w:val="es-US"/>
              </w:rPr>
            </w:pPr>
          </w:p>
        </w:tc>
        <w:tc>
          <w:tcPr>
            <w:tcW w:w="2357" w:type="dxa"/>
            <w:vAlign w:val="center"/>
          </w:tcPr>
          <w:p w14:paraId="6B4617A6" w14:textId="77777777" w:rsidR="00437338" w:rsidRPr="00AF1AA6" w:rsidRDefault="00437338" w:rsidP="00116A54">
            <w:pPr>
              <w:pStyle w:val="TableParagraph"/>
              <w:ind w:left="201" w:right="190"/>
              <w:rPr>
                <w:rFonts w:asciiTheme="minorHAnsi" w:hAnsiTheme="minorHAnsi" w:cstheme="minorHAnsi"/>
                <w:b/>
              </w:rPr>
            </w:pPr>
            <w:r w:rsidRPr="00AF1AA6">
              <w:rPr>
                <w:rFonts w:asciiTheme="minorHAnsi" w:hAnsiTheme="minorHAnsi" w:cstheme="minorHAnsi"/>
                <w:b/>
              </w:rPr>
              <w:t>Puntaje</w:t>
            </w:r>
            <w:r w:rsidRPr="00AF1AA6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F1AA6">
              <w:rPr>
                <w:rFonts w:asciiTheme="minorHAnsi" w:hAnsiTheme="minorHAnsi" w:cstheme="minorHAnsi"/>
                <w:b/>
              </w:rPr>
              <w:t>máximo</w:t>
            </w:r>
            <w:r w:rsidRPr="00AF1AA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AF1AA6">
              <w:rPr>
                <w:rFonts w:asciiTheme="minorHAnsi" w:hAnsiTheme="minorHAnsi" w:cstheme="minorHAnsi"/>
                <w:b/>
              </w:rPr>
              <w:t>(puntos)</w:t>
            </w:r>
          </w:p>
        </w:tc>
        <w:tc>
          <w:tcPr>
            <w:tcW w:w="2693" w:type="dxa"/>
            <w:vAlign w:val="center"/>
          </w:tcPr>
          <w:p w14:paraId="7B061C55" w14:textId="77777777" w:rsidR="00437338" w:rsidRPr="00AF1AA6" w:rsidRDefault="00437338" w:rsidP="00116A54">
            <w:pPr>
              <w:pStyle w:val="TableParagraph"/>
              <w:ind w:left="209" w:right="197"/>
              <w:rPr>
                <w:rFonts w:asciiTheme="minorHAnsi" w:hAnsiTheme="minorHAnsi" w:cstheme="minorHAnsi"/>
                <w:b/>
              </w:rPr>
            </w:pPr>
            <w:r w:rsidRPr="00AF1AA6">
              <w:rPr>
                <w:rFonts w:asciiTheme="minorHAnsi" w:hAnsiTheme="minorHAnsi" w:cstheme="minorHAnsi"/>
                <w:b/>
              </w:rPr>
              <w:t>Puntaje</w:t>
            </w:r>
            <w:r w:rsidRPr="00AF1AA6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F1AA6">
              <w:rPr>
                <w:rFonts w:asciiTheme="minorHAnsi" w:hAnsiTheme="minorHAnsi" w:cstheme="minorHAnsi"/>
                <w:b/>
              </w:rPr>
              <w:t>del</w:t>
            </w:r>
            <w:r w:rsidRPr="00AF1AA6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AF1AA6">
              <w:rPr>
                <w:rFonts w:asciiTheme="minorHAnsi" w:hAnsiTheme="minorHAnsi" w:cstheme="minorHAnsi"/>
                <w:b/>
              </w:rPr>
              <w:t>postulante</w:t>
            </w:r>
            <w:r w:rsidRPr="00AF1AA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AF1AA6">
              <w:rPr>
                <w:rFonts w:asciiTheme="minorHAnsi" w:hAnsiTheme="minorHAnsi" w:cstheme="minorHAnsi"/>
                <w:b/>
              </w:rPr>
              <w:t>(puntos)</w:t>
            </w:r>
          </w:p>
        </w:tc>
      </w:tr>
      <w:tr w:rsidR="00A21750" w:rsidRPr="00AF1AA6" w14:paraId="0872659B" w14:textId="77777777" w:rsidTr="00116A54">
        <w:trPr>
          <w:trHeight w:val="268"/>
          <w:jc w:val="center"/>
        </w:trPr>
        <w:tc>
          <w:tcPr>
            <w:tcW w:w="4548" w:type="dxa"/>
            <w:vAlign w:val="center"/>
          </w:tcPr>
          <w:p w14:paraId="2CA0531C" w14:textId="095480AC" w:rsidR="00A21750" w:rsidRPr="00AF1AA6" w:rsidRDefault="00116A54" w:rsidP="00116A54">
            <w:pPr>
              <w:pStyle w:val="TableParagraph"/>
              <w:ind w:right="1507"/>
              <w:rPr>
                <w:rFonts w:asciiTheme="minorHAnsi" w:hAnsiTheme="minorHAnsi" w:cstheme="minorHAnsi"/>
                <w:bCs/>
              </w:rPr>
            </w:pPr>
            <w:r w:rsidRPr="00AF1AA6">
              <w:rPr>
                <w:rFonts w:asciiTheme="minorHAnsi" w:hAnsiTheme="minorHAnsi" w:cstheme="minorHAnsi"/>
                <w:bCs/>
              </w:rPr>
              <w:t xml:space="preserve"> </w:t>
            </w:r>
            <w:r w:rsidR="00A21750" w:rsidRPr="00AF1AA6">
              <w:rPr>
                <w:rFonts w:asciiTheme="minorHAnsi" w:hAnsiTheme="minorHAnsi" w:cstheme="minorHAnsi"/>
                <w:bCs/>
              </w:rPr>
              <w:t>Promedio general con aplazos</w:t>
            </w:r>
          </w:p>
          <w:p w14:paraId="4D577B3B" w14:textId="4871605E" w:rsidR="00EC6FB7" w:rsidRPr="00AF1AA6" w:rsidRDefault="00C91B25" w:rsidP="00116A54">
            <w:pPr>
              <w:pStyle w:val="TableParagraph"/>
              <w:ind w:right="1507"/>
              <w:rPr>
                <w:rFonts w:asciiTheme="minorHAnsi" w:hAnsiTheme="minorHAnsi" w:cstheme="minorHAnsi"/>
                <w:bCs/>
              </w:rPr>
            </w:pPr>
            <w:r w:rsidRPr="00AF1AA6">
              <w:rPr>
                <w:rFonts w:asciiTheme="minorHAnsi" w:hAnsiTheme="minorHAnsi" w:cstheme="minorHAnsi"/>
                <w:bCs/>
                <w:noProof/>
              </w:rPr>
              <w:drawing>
                <wp:inline distT="0" distB="0" distL="0" distR="0" wp14:anchorId="131DA881" wp14:editId="74C2B859">
                  <wp:extent cx="2881630" cy="208915"/>
                  <wp:effectExtent l="0" t="0" r="0" b="635"/>
                  <wp:docPr id="1701843909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843909" name="Imagen 1701843909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630" cy="20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7" w:type="dxa"/>
            <w:vAlign w:val="center"/>
          </w:tcPr>
          <w:p w14:paraId="301F648B" w14:textId="45C8CA77" w:rsidR="00A21750" w:rsidRPr="00AF1AA6" w:rsidRDefault="00C91B25" w:rsidP="00116A54">
            <w:pPr>
              <w:pStyle w:val="TableParagraph"/>
              <w:ind w:left="201" w:right="190"/>
              <w:jc w:val="center"/>
              <w:rPr>
                <w:rFonts w:asciiTheme="minorHAnsi" w:hAnsiTheme="minorHAnsi" w:cstheme="minorHAnsi"/>
                <w:bCs/>
              </w:rPr>
            </w:pPr>
            <w:r w:rsidRPr="00AF1AA6">
              <w:rPr>
                <w:rFonts w:asciiTheme="minorHAnsi" w:hAnsiTheme="minorHAnsi" w:cstheme="minorHAnsi"/>
                <w:bCs/>
              </w:rPr>
              <w:t>65</w:t>
            </w:r>
          </w:p>
        </w:tc>
        <w:tc>
          <w:tcPr>
            <w:tcW w:w="2693" w:type="dxa"/>
            <w:vAlign w:val="center"/>
          </w:tcPr>
          <w:p w14:paraId="3F6107BB" w14:textId="34695714" w:rsidR="00A21750" w:rsidRPr="00AF1AA6" w:rsidRDefault="00D36561" w:rsidP="00116A54">
            <w:pPr>
              <w:pStyle w:val="TableParagraph"/>
              <w:ind w:left="209" w:right="197"/>
              <w:jc w:val="center"/>
              <w:rPr>
                <w:rFonts w:asciiTheme="minorHAnsi" w:hAnsiTheme="minorHAnsi" w:cstheme="minorHAnsi"/>
                <w:b/>
              </w:rPr>
            </w:pPr>
            <w:r w:rsidRPr="00AF1AA6">
              <w:rPr>
                <w:rFonts w:asciiTheme="minorHAnsi" w:hAnsiTheme="minorHAnsi" w:cstheme="minorHAnsi"/>
              </w:rPr>
              <w:t>……………</w:t>
            </w:r>
          </w:p>
        </w:tc>
      </w:tr>
      <w:tr w:rsidR="00437338" w:rsidRPr="00AF1AA6" w14:paraId="6FA70311" w14:textId="77777777" w:rsidTr="00CC48C5">
        <w:trPr>
          <w:trHeight w:val="850"/>
          <w:jc w:val="center"/>
        </w:trPr>
        <w:tc>
          <w:tcPr>
            <w:tcW w:w="4548" w:type="dxa"/>
            <w:vAlign w:val="center"/>
          </w:tcPr>
          <w:p w14:paraId="74C47A24" w14:textId="413B28C9" w:rsidR="00437338" w:rsidRPr="00AF1AA6" w:rsidRDefault="00437338" w:rsidP="00CC48C5">
            <w:pPr>
              <w:pStyle w:val="TableParagraph"/>
              <w:ind w:left="110" w:right="99"/>
              <w:jc w:val="both"/>
              <w:rPr>
                <w:rFonts w:asciiTheme="minorHAnsi" w:hAnsiTheme="minorHAnsi" w:cstheme="minorHAnsi"/>
                <w:i/>
                <w:sz w:val="18"/>
                <w:lang w:val="es-US"/>
              </w:rPr>
            </w:pPr>
            <w:r w:rsidRPr="00AF1AA6">
              <w:rPr>
                <w:rFonts w:asciiTheme="minorHAnsi" w:hAnsiTheme="minorHAnsi" w:cstheme="minorHAnsi"/>
                <w:lang w:val="es-US"/>
              </w:rPr>
              <w:t>Cursos con evaluación aprobada (que NO</w:t>
            </w:r>
            <w:r w:rsidRPr="00AF1AA6">
              <w:rPr>
                <w:rFonts w:asciiTheme="minorHAnsi" w:hAnsiTheme="minorHAnsi" w:cstheme="minorHAnsi"/>
                <w:spacing w:val="1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 xml:space="preserve">forman parte del </w:t>
            </w:r>
            <w:r w:rsidRPr="00AF1AA6">
              <w:rPr>
                <w:rFonts w:asciiTheme="minorHAnsi" w:hAnsiTheme="minorHAnsi" w:cstheme="minorHAnsi"/>
                <w:i/>
                <w:lang w:val="es-US"/>
              </w:rPr>
              <w:t xml:space="preserve">curriculum </w:t>
            </w:r>
            <w:r w:rsidRPr="00AF1AA6">
              <w:rPr>
                <w:rFonts w:asciiTheme="minorHAnsi" w:hAnsiTheme="minorHAnsi" w:cstheme="minorHAnsi"/>
                <w:lang w:val="es-US"/>
              </w:rPr>
              <w:t>obligatorio de la</w:t>
            </w:r>
            <w:r w:rsidRPr="00AF1AA6">
              <w:rPr>
                <w:rFonts w:asciiTheme="minorHAnsi" w:hAnsiTheme="minorHAnsi" w:cstheme="minorHAnsi"/>
                <w:spacing w:val="-47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Carrera)</w:t>
            </w:r>
          </w:p>
        </w:tc>
        <w:tc>
          <w:tcPr>
            <w:tcW w:w="2357" w:type="dxa"/>
            <w:vAlign w:val="center"/>
          </w:tcPr>
          <w:p w14:paraId="0798302D" w14:textId="4E804A94" w:rsidR="00437338" w:rsidRPr="00AF1AA6" w:rsidRDefault="003E5C50" w:rsidP="00116A54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  <w:vAlign w:val="center"/>
          </w:tcPr>
          <w:p w14:paraId="44D66329" w14:textId="77777777" w:rsidR="00437338" w:rsidRPr="00AF1AA6" w:rsidRDefault="00437338" w:rsidP="00116A54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……………</w:t>
            </w:r>
          </w:p>
        </w:tc>
      </w:tr>
      <w:tr w:rsidR="00437338" w:rsidRPr="00AF1AA6" w14:paraId="3EEF2128" w14:textId="77777777" w:rsidTr="0012398B">
        <w:trPr>
          <w:trHeight w:val="568"/>
          <w:jc w:val="center"/>
        </w:trPr>
        <w:tc>
          <w:tcPr>
            <w:tcW w:w="4548" w:type="dxa"/>
            <w:vAlign w:val="center"/>
          </w:tcPr>
          <w:p w14:paraId="196EAC71" w14:textId="39D94E9E" w:rsidR="00437338" w:rsidRPr="00AF1AA6" w:rsidRDefault="00437338" w:rsidP="0012398B">
            <w:pPr>
              <w:pStyle w:val="TableParagraph"/>
              <w:ind w:left="110"/>
              <w:rPr>
                <w:rFonts w:asciiTheme="minorHAnsi" w:hAnsiTheme="minorHAnsi" w:cstheme="minorHAnsi"/>
                <w:i/>
                <w:sz w:val="18"/>
                <w:lang w:val="es-US"/>
              </w:rPr>
            </w:pPr>
            <w:r w:rsidRPr="00AF1AA6">
              <w:rPr>
                <w:rFonts w:asciiTheme="minorHAnsi" w:hAnsiTheme="minorHAnsi" w:cstheme="minorHAnsi"/>
                <w:lang w:val="es-US"/>
              </w:rPr>
              <w:t>Asistencia</w:t>
            </w:r>
            <w:r w:rsidRPr="00AF1AA6">
              <w:rPr>
                <w:rFonts w:asciiTheme="minorHAnsi" w:hAnsiTheme="minorHAnsi" w:cstheme="minorHAnsi"/>
                <w:spacing w:val="-1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a</w:t>
            </w:r>
            <w:r w:rsidRPr="00AF1AA6">
              <w:rPr>
                <w:rFonts w:asciiTheme="minorHAnsi" w:hAnsiTheme="minorHAnsi" w:cstheme="minorHAnsi"/>
                <w:spacing w:val="-3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cursos</w:t>
            </w:r>
            <w:r w:rsidRPr="00AF1AA6">
              <w:rPr>
                <w:rFonts w:asciiTheme="minorHAnsi" w:hAnsiTheme="minorHAnsi" w:cstheme="minorHAnsi"/>
                <w:spacing w:val="-1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sin</w:t>
            </w:r>
            <w:r w:rsidRPr="00AF1AA6">
              <w:rPr>
                <w:rFonts w:asciiTheme="minorHAnsi" w:hAnsiTheme="minorHAnsi" w:cstheme="minorHAnsi"/>
                <w:spacing w:val="-3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evaluación</w:t>
            </w:r>
          </w:p>
        </w:tc>
        <w:tc>
          <w:tcPr>
            <w:tcW w:w="2357" w:type="dxa"/>
            <w:vAlign w:val="center"/>
          </w:tcPr>
          <w:p w14:paraId="5E8F5328" w14:textId="38CDD649" w:rsidR="00437338" w:rsidRPr="00AF1AA6" w:rsidRDefault="003E5C50" w:rsidP="00116A54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  <w:vAlign w:val="center"/>
          </w:tcPr>
          <w:p w14:paraId="775CD1F2" w14:textId="77777777" w:rsidR="00437338" w:rsidRPr="00AF1AA6" w:rsidRDefault="00437338" w:rsidP="00116A54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……………</w:t>
            </w:r>
          </w:p>
        </w:tc>
      </w:tr>
      <w:tr w:rsidR="00437338" w:rsidRPr="00AF1AA6" w14:paraId="2BB0F4ED" w14:textId="77777777" w:rsidTr="0012398B">
        <w:trPr>
          <w:trHeight w:val="548"/>
          <w:jc w:val="center"/>
        </w:trPr>
        <w:tc>
          <w:tcPr>
            <w:tcW w:w="4548" w:type="dxa"/>
            <w:vAlign w:val="center"/>
          </w:tcPr>
          <w:p w14:paraId="7100B9ED" w14:textId="22FFA7DC" w:rsidR="00437338" w:rsidRPr="00AF1AA6" w:rsidRDefault="00437338" w:rsidP="0012398B">
            <w:pPr>
              <w:pStyle w:val="TableParagraph"/>
              <w:ind w:left="110" w:right="840"/>
              <w:rPr>
                <w:rFonts w:asciiTheme="minorHAnsi" w:hAnsiTheme="minorHAnsi" w:cstheme="minorHAnsi"/>
                <w:i/>
                <w:sz w:val="18"/>
                <w:lang w:val="es-US"/>
              </w:rPr>
            </w:pPr>
            <w:r w:rsidRPr="00AF1AA6">
              <w:rPr>
                <w:rFonts w:asciiTheme="minorHAnsi" w:hAnsiTheme="minorHAnsi" w:cstheme="minorHAnsi"/>
                <w:lang w:val="es-US"/>
              </w:rPr>
              <w:t>Asistencia a Congresos/Jornadas (sin</w:t>
            </w:r>
            <w:r w:rsidRPr="00AF1AA6">
              <w:rPr>
                <w:rFonts w:asciiTheme="minorHAnsi" w:hAnsiTheme="minorHAnsi" w:cstheme="minorHAnsi"/>
                <w:spacing w:val="-48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presentación</w:t>
            </w:r>
            <w:r w:rsidRPr="00AF1AA6">
              <w:rPr>
                <w:rFonts w:asciiTheme="minorHAnsi" w:hAnsiTheme="minorHAnsi" w:cstheme="minorHAnsi"/>
                <w:spacing w:val="-2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de</w:t>
            </w:r>
            <w:r w:rsidRPr="00AF1AA6">
              <w:rPr>
                <w:rFonts w:asciiTheme="minorHAnsi" w:hAnsiTheme="minorHAnsi" w:cstheme="minorHAnsi"/>
                <w:spacing w:val="-2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trabajos)</w:t>
            </w:r>
          </w:p>
        </w:tc>
        <w:tc>
          <w:tcPr>
            <w:tcW w:w="2357" w:type="dxa"/>
            <w:vAlign w:val="center"/>
          </w:tcPr>
          <w:p w14:paraId="75FB4D5F" w14:textId="31D80B51" w:rsidR="00437338" w:rsidRPr="00AF1AA6" w:rsidRDefault="003E5C50" w:rsidP="00116A54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  <w:vAlign w:val="center"/>
          </w:tcPr>
          <w:p w14:paraId="49ADCD7C" w14:textId="77777777" w:rsidR="00437338" w:rsidRPr="00AF1AA6" w:rsidRDefault="00437338" w:rsidP="00116A54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……………</w:t>
            </w:r>
          </w:p>
        </w:tc>
      </w:tr>
      <w:tr w:rsidR="00437338" w:rsidRPr="00AF1AA6" w14:paraId="4CFD5F03" w14:textId="77777777" w:rsidTr="0012398B">
        <w:trPr>
          <w:trHeight w:val="528"/>
          <w:jc w:val="center"/>
        </w:trPr>
        <w:tc>
          <w:tcPr>
            <w:tcW w:w="4548" w:type="dxa"/>
            <w:vAlign w:val="center"/>
          </w:tcPr>
          <w:p w14:paraId="67C29E50" w14:textId="641BEF2E" w:rsidR="00437338" w:rsidRPr="00AF1AA6" w:rsidRDefault="00845FAD" w:rsidP="0012398B">
            <w:pPr>
              <w:pStyle w:val="TableParagraph"/>
              <w:ind w:left="110"/>
              <w:rPr>
                <w:rFonts w:asciiTheme="minorHAnsi" w:hAnsiTheme="minorHAnsi" w:cstheme="minorHAnsi"/>
                <w:i/>
                <w:sz w:val="18"/>
                <w:lang w:val="es-US"/>
              </w:rPr>
            </w:pPr>
            <w:r w:rsidRPr="00AF1AA6">
              <w:rPr>
                <w:rFonts w:asciiTheme="minorHAnsi" w:hAnsiTheme="minorHAnsi" w:cstheme="minorHAnsi"/>
                <w:lang w:val="es-US"/>
              </w:rPr>
              <w:t>Actividades de extensión universitaria</w:t>
            </w:r>
          </w:p>
        </w:tc>
        <w:tc>
          <w:tcPr>
            <w:tcW w:w="2357" w:type="dxa"/>
            <w:vAlign w:val="center"/>
          </w:tcPr>
          <w:p w14:paraId="2F38CFE1" w14:textId="7D005655" w:rsidR="00437338" w:rsidRPr="00AF1AA6" w:rsidRDefault="003E5C50" w:rsidP="00116A54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  <w:vAlign w:val="center"/>
          </w:tcPr>
          <w:p w14:paraId="5894513C" w14:textId="77777777" w:rsidR="00437338" w:rsidRPr="00AF1AA6" w:rsidRDefault="00437338" w:rsidP="00116A54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……………</w:t>
            </w:r>
          </w:p>
        </w:tc>
      </w:tr>
      <w:tr w:rsidR="00C91B25" w:rsidRPr="00AF1AA6" w14:paraId="4DD7B106" w14:textId="77777777" w:rsidTr="0012398B">
        <w:trPr>
          <w:trHeight w:val="528"/>
          <w:jc w:val="center"/>
        </w:trPr>
        <w:tc>
          <w:tcPr>
            <w:tcW w:w="4548" w:type="dxa"/>
            <w:vAlign w:val="center"/>
          </w:tcPr>
          <w:p w14:paraId="2D613670" w14:textId="3623C6CB" w:rsidR="00C91B25" w:rsidRPr="00AF1AA6" w:rsidRDefault="00C91B25" w:rsidP="00C91B25">
            <w:pPr>
              <w:pStyle w:val="TableParagraph"/>
              <w:ind w:left="110"/>
              <w:rPr>
                <w:rFonts w:asciiTheme="minorHAnsi" w:hAnsiTheme="minorHAnsi" w:cstheme="minorHAnsi"/>
                <w:lang w:val="es-US"/>
              </w:rPr>
            </w:pPr>
            <w:r w:rsidRPr="00AF1AA6">
              <w:rPr>
                <w:rFonts w:asciiTheme="minorHAnsi" w:hAnsiTheme="minorHAnsi" w:cstheme="minorHAnsi"/>
                <w:lang w:val="es-US"/>
              </w:rPr>
              <w:t>Docencia universitaria</w:t>
            </w:r>
          </w:p>
        </w:tc>
        <w:tc>
          <w:tcPr>
            <w:tcW w:w="2357" w:type="dxa"/>
            <w:vAlign w:val="center"/>
          </w:tcPr>
          <w:p w14:paraId="057238E3" w14:textId="5E3B71BF" w:rsidR="00C91B25" w:rsidRPr="00AF1AA6" w:rsidRDefault="00C91B25" w:rsidP="00116A54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  <w:vAlign w:val="center"/>
          </w:tcPr>
          <w:p w14:paraId="09FD19E9" w14:textId="77777777" w:rsidR="00C91B25" w:rsidRPr="00AF1AA6" w:rsidRDefault="00C91B25" w:rsidP="00116A54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37338" w:rsidRPr="00AF1AA6" w14:paraId="1864425D" w14:textId="77777777" w:rsidTr="0018637D">
        <w:trPr>
          <w:trHeight w:val="408"/>
          <w:jc w:val="center"/>
        </w:trPr>
        <w:tc>
          <w:tcPr>
            <w:tcW w:w="4548" w:type="dxa"/>
            <w:vAlign w:val="center"/>
          </w:tcPr>
          <w:p w14:paraId="6F98D204" w14:textId="113E3A68" w:rsidR="0018637D" w:rsidRPr="00AF1AA6" w:rsidRDefault="00437338" w:rsidP="0018637D">
            <w:pPr>
              <w:pStyle w:val="TableParagraph"/>
              <w:ind w:left="110"/>
              <w:rPr>
                <w:rFonts w:asciiTheme="minorHAnsi" w:hAnsiTheme="minorHAnsi" w:cstheme="minorHAnsi"/>
                <w:lang w:val="es-US"/>
              </w:rPr>
            </w:pPr>
            <w:r w:rsidRPr="00AF1AA6">
              <w:rPr>
                <w:rFonts w:asciiTheme="minorHAnsi" w:hAnsiTheme="minorHAnsi" w:cstheme="minorHAnsi"/>
                <w:lang w:val="es-US"/>
              </w:rPr>
              <w:t>Presentaciones</w:t>
            </w:r>
            <w:r w:rsidRPr="00AF1AA6">
              <w:rPr>
                <w:rFonts w:asciiTheme="minorHAnsi" w:hAnsiTheme="minorHAnsi" w:cstheme="minorHAnsi"/>
                <w:spacing w:val="-1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de trabajos</w:t>
            </w:r>
            <w:r w:rsidRPr="00AF1AA6">
              <w:rPr>
                <w:rFonts w:asciiTheme="minorHAnsi" w:hAnsiTheme="minorHAnsi" w:cstheme="minorHAnsi"/>
                <w:spacing w:val="-3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en</w:t>
            </w:r>
            <w:r w:rsidRPr="00AF1AA6">
              <w:rPr>
                <w:rFonts w:asciiTheme="minorHAnsi" w:hAnsiTheme="minorHAnsi" w:cstheme="minorHAnsi"/>
                <w:spacing w:val="-2"/>
                <w:lang w:val="es-US"/>
              </w:rPr>
              <w:t xml:space="preserve"> </w:t>
            </w:r>
            <w:r w:rsidR="004F1C83" w:rsidRPr="00AF1AA6">
              <w:rPr>
                <w:rFonts w:asciiTheme="minorHAnsi" w:hAnsiTheme="minorHAnsi" w:cstheme="minorHAnsi"/>
                <w:lang w:val="es-US"/>
              </w:rPr>
              <w:t>C</w:t>
            </w:r>
            <w:r w:rsidRPr="00AF1AA6">
              <w:rPr>
                <w:rFonts w:asciiTheme="minorHAnsi" w:hAnsiTheme="minorHAnsi" w:cstheme="minorHAnsi"/>
                <w:lang w:val="es-US"/>
              </w:rPr>
              <w:t>ongresos</w:t>
            </w:r>
            <w:r w:rsidR="004F1C83" w:rsidRPr="00AF1AA6">
              <w:rPr>
                <w:rFonts w:asciiTheme="minorHAnsi" w:hAnsiTheme="minorHAnsi" w:cstheme="minorHAnsi"/>
                <w:lang w:val="es-US"/>
              </w:rPr>
              <w:t>/Jornadas</w:t>
            </w:r>
          </w:p>
          <w:p w14:paraId="27EFBFFA" w14:textId="1A0226CF" w:rsidR="00E97756" w:rsidRPr="00AF1AA6" w:rsidRDefault="00E97756" w:rsidP="0018637D">
            <w:pPr>
              <w:pStyle w:val="TableParagraph"/>
              <w:ind w:left="110"/>
              <w:rPr>
                <w:rFonts w:asciiTheme="minorHAnsi" w:hAnsiTheme="minorHAnsi" w:cstheme="minorHAnsi"/>
                <w:i/>
                <w:sz w:val="18"/>
                <w:lang w:val="es-US"/>
              </w:rPr>
            </w:pPr>
            <w:r w:rsidRPr="00AF1AA6">
              <w:rPr>
                <w:rFonts w:asciiTheme="minorHAnsi" w:hAnsiTheme="minorHAnsi" w:cstheme="minorHAnsi"/>
                <w:lang w:val="es-US"/>
              </w:rPr>
              <w:t>Publicaciones de artículos completos (se</w:t>
            </w:r>
            <w:r w:rsidRPr="00AF1AA6">
              <w:rPr>
                <w:rFonts w:asciiTheme="minorHAnsi" w:hAnsiTheme="minorHAnsi" w:cstheme="minorHAnsi"/>
                <w:spacing w:val="-47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excluyen</w:t>
            </w:r>
            <w:r w:rsidRPr="00AF1AA6">
              <w:rPr>
                <w:rFonts w:asciiTheme="minorHAnsi" w:hAnsiTheme="minorHAnsi" w:cstheme="minorHAnsi"/>
                <w:spacing w:val="-1"/>
                <w:lang w:val="es-US"/>
              </w:rPr>
              <w:t xml:space="preserve"> </w:t>
            </w:r>
            <w:r w:rsidRPr="00AF1AA6">
              <w:rPr>
                <w:rFonts w:asciiTheme="minorHAnsi" w:hAnsiTheme="minorHAnsi" w:cstheme="minorHAnsi"/>
                <w:lang w:val="es-US"/>
              </w:rPr>
              <w:t>resúmenes)</w:t>
            </w:r>
          </w:p>
        </w:tc>
        <w:tc>
          <w:tcPr>
            <w:tcW w:w="2357" w:type="dxa"/>
            <w:vAlign w:val="center"/>
          </w:tcPr>
          <w:p w14:paraId="4D73CFC3" w14:textId="114AA4C5" w:rsidR="00437338" w:rsidRPr="00AF1AA6" w:rsidRDefault="009A7EFD" w:rsidP="00116A54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  <w:vAlign w:val="center"/>
          </w:tcPr>
          <w:p w14:paraId="0A4BC8D5" w14:textId="77777777" w:rsidR="00437338" w:rsidRPr="00AF1AA6" w:rsidRDefault="00437338" w:rsidP="00116A54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……………</w:t>
            </w:r>
          </w:p>
        </w:tc>
      </w:tr>
      <w:tr w:rsidR="00437338" w:rsidRPr="00AF1AA6" w14:paraId="5A271684" w14:textId="77777777" w:rsidTr="00CC48C5">
        <w:trPr>
          <w:trHeight w:val="253"/>
          <w:jc w:val="center"/>
        </w:trPr>
        <w:tc>
          <w:tcPr>
            <w:tcW w:w="4548" w:type="dxa"/>
            <w:vAlign w:val="center"/>
          </w:tcPr>
          <w:p w14:paraId="32082A46" w14:textId="2E19FF0B" w:rsidR="00437338" w:rsidRPr="00AF1AA6" w:rsidRDefault="00437338" w:rsidP="00CC48C5">
            <w:pPr>
              <w:pStyle w:val="TableParagraph"/>
              <w:ind w:left="110"/>
              <w:rPr>
                <w:rFonts w:asciiTheme="minorHAnsi" w:hAnsiTheme="minorHAnsi" w:cstheme="minorHAnsi"/>
                <w:i/>
                <w:sz w:val="18"/>
              </w:rPr>
            </w:pPr>
            <w:r w:rsidRPr="00AF1AA6">
              <w:rPr>
                <w:rFonts w:asciiTheme="minorHAnsi" w:hAnsiTheme="minorHAnsi" w:cstheme="minorHAnsi"/>
              </w:rPr>
              <w:t>Becas</w:t>
            </w:r>
            <w:r w:rsidR="00AB07CB" w:rsidRPr="00AF1AA6">
              <w:rPr>
                <w:rFonts w:asciiTheme="minorHAnsi" w:hAnsiTheme="minorHAnsi" w:cstheme="minorHAnsi"/>
              </w:rPr>
              <w:t>, premios y distinciones</w:t>
            </w:r>
          </w:p>
        </w:tc>
        <w:tc>
          <w:tcPr>
            <w:tcW w:w="2357" w:type="dxa"/>
            <w:vAlign w:val="center"/>
          </w:tcPr>
          <w:p w14:paraId="100350F0" w14:textId="73785D70" w:rsidR="00437338" w:rsidRPr="00AF1AA6" w:rsidRDefault="00B02FBC" w:rsidP="00116A54">
            <w:pPr>
              <w:pStyle w:val="TableParagraph"/>
              <w:ind w:left="12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693" w:type="dxa"/>
            <w:vAlign w:val="center"/>
          </w:tcPr>
          <w:p w14:paraId="45B8B5E6" w14:textId="77777777" w:rsidR="00437338" w:rsidRPr="00AF1AA6" w:rsidRDefault="00437338" w:rsidP="00116A54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……………</w:t>
            </w:r>
          </w:p>
        </w:tc>
      </w:tr>
      <w:tr w:rsidR="00437338" w:rsidRPr="00AF1AA6" w14:paraId="472B7010" w14:textId="77777777" w:rsidTr="00116A54">
        <w:trPr>
          <w:trHeight w:val="537"/>
          <w:jc w:val="center"/>
        </w:trPr>
        <w:tc>
          <w:tcPr>
            <w:tcW w:w="4548" w:type="dxa"/>
            <w:vAlign w:val="center"/>
          </w:tcPr>
          <w:p w14:paraId="5093460F" w14:textId="23153B07" w:rsidR="00437338" w:rsidRPr="00AF1AA6" w:rsidRDefault="00BD679C" w:rsidP="00116A54">
            <w:pPr>
              <w:pStyle w:val="TableParagraph"/>
              <w:ind w:right="1377"/>
              <w:rPr>
                <w:rFonts w:asciiTheme="minorHAnsi" w:hAnsiTheme="minorHAnsi" w:cstheme="minorHAnsi"/>
                <w:b/>
              </w:rPr>
            </w:pPr>
            <w:r w:rsidRPr="00AF1AA6">
              <w:rPr>
                <w:rFonts w:asciiTheme="minorHAnsi" w:hAnsiTheme="minorHAnsi" w:cstheme="minorHAnsi"/>
                <w:b/>
              </w:rPr>
              <w:t xml:space="preserve">  </w:t>
            </w:r>
            <w:r w:rsidR="00437338" w:rsidRPr="00AF1AA6">
              <w:rPr>
                <w:rFonts w:asciiTheme="minorHAnsi" w:hAnsiTheme="minorHAnsi" w:cstheme="minorHAnsi"/>
                <w:b/>
              </w:rPr>
              <w:t>PUNTAJE</w:t>
            </w:r>
            <w:r w:rsidR="00437338" w:rsidRPr="00AF1AA6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="00437338" w:rsidRPr="00AF1AA6">
              <w:rPr>
                <w:rFonts w:asciiTheme="minorHAnsi" w:hAnsiTheme="minorHAnsi" w:cstheme="minorHAnsi"/>
                <w:b/>
              </w:rPr>
              <w:t>TOTAL</w:t>
            </w:r>
          </w:p>
        </w:tc>
        <w:tc>
          <w:tcPr>
            <w:tcW w:w="2357" w:type="dxa"/>
            <w:vAlign w:val="center"/>
          </w:tcPr>
          <w:p w14:paraId="3CF38D35" w14:textId="0ECDC6B1" w:rsidR="00437338" w:rsidRPr="00AF1AA6" w:rsidRDefault="00B77E92" w:rsidP="00116A54">
            <w:pPr>
              <w:pStyle w:val="TableParagraph"/>
              <w:ind w:left="201" w:right="190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2693" w:type="dxa"/>
            <w:vAlign w:val="center"/>
          </w:tcPr>
          <w:p w14:paraId="65DC1556" w14:textId="77777777" w:rsidR="00437338" w:rsidRPr="00AF1AA6" w:rsidRDefault="00437338" w:rsidP="00116A54">
            <w:pPr>
              <w:pStyle w:val="TableParagraph"/>
              <w:ind w:left="207" w:right="197"/>
              <w:jc w:val="center"/>
              <w:rPr>
                <w:rFonts w:asciiTheme="minorHAnsi" w:hAnsiTheme="minorHAnsi" w:cstheme="minorHAnsi"/>
              </w:rPr>
            </w:pPr>
            <w:r w:rsidRPr="00AF1AA6">
              <w:rPr>
                <w:rFonts w:asciiTheme="minorHAnsi" w:hAnsiTheme="minorHAnsi" w:cstheme="minorHAnsi"/>
              </w:rPr>
              <w:t>……………</w:t>
            </w:r>
          </w:p>
        </w:tc>
      </w:tr>
    </w:tbl>
    <w:p w14:paraId="0ED03062" w14:textId="77777777" w:rsidR="00AE42A8" w:rsidRPr="00AF1AA6" w:rsidRDefault="00AE42A8" w:rsidP="00AE42A8">
      <w:pPr>
        <w:rPr>
          <w:b/>
          <w:bCs/>
          <w:sz w:val="22"/>
        </w:rPr>
      </w:pPr>
    </w:p>
    <w:p w14:paraId="2D26CF12" w14:textId="271ABA12" w:rsidR="00AE42A8" w:rsidRPr="00AF1AA6" w:rsidRDefault="00AE42A8" w:rsidP="00AE42A8">
      <w:pPr>
        <w:rPr>
          <w:sz w:val="22"/>
        </w:rPr>
      </w:pPr>
      <w:r w:rsidRPr="00AF1AA6">
        <w:rPr>
          <w:b/>
          <w:bCs/>
          <w:sz w:val="22"/>
        </w:rPr>
        <w:t>* Considerar sólo aquellos antecedentes que cuenten con las probanzas respaldatorias</w:t>
      </w:r>
    </w:p>
    <w:p w14:paraId="73F3FF9D" w14:textId="77777777" w:rsidR="00AE42A8" w:rsidRPr="00AF1AA6" w:rsidRDefault="00AE42A8" w:rsidP="00AE42A8">
      <w:pPr>
        <w:rPr>
          <w:sz w:val="22"/>
        </w:rPr>
      </w:pPr>
    </w:p>
    <w:p w14:paraId="1834B497" w14:textId="748A2675" w:rsidR="00844442" w:rsidRPr="00AF1AA6" w:rsidRDefault="00844442" w:rsidP="00844442">
      <w:pPr>
        <w:jc w:val="both"/>
        <w:rPr>
          <w:sz w:val="16"/>
          <w:szCs w:val="16"/>
        </w:rPr>
      </w:pPr>
      <w:r w:rsidRPr="00AF1AA6">
        <w:t xml:space="preserve">Cada estudiante será evaluado/a sobre un máximo de 100 puntos y será elegible si obtiene 60 puntos o más. Este puntaje no genera un orden de adjudicación independiente ni un derecho a elegir director/a: para cada combinación válida se sumará al puntaje del proyecto/director correspondiente. El orden de mérito final será único para ambas modalidades y se construirá con el puntaje combinado sobre 200 puntos. </w:t>
      </w:r>
      <w:r w:rsidRPr="00AF1AA6">
        <w:rPr>
          <w:b/>
        </w:rPr>
        <w:t>La identidad de los integrantes de una combinación no podrá ser alterada por preferencias posteriores a la inscripción.</w:t>
      </w:r>
    </w:p>
    <w:p w14:paraId="08033AC1" w14:textId="3442C9DA" w:rsidR="007B24F9" w:rsidRPr="00AF1AA6" w:rsidRDefault="007B24F9" w:rsidP="007B24F9">
      <w:pPr>
        <w:rPr>
          <w:rStyle w:val="Ttulo1Car"/>
        </w:rPr>
      </w:pPr>
    </w:p>
    <w:p w14:paraId="3BD103F1" w14:textId="77777777" w:rsidR="00AB07CB" w:rsidRPr="00AF1AA6" w:rsidRDefault="00AB07CB" w:rsidP="00AB07CB">
      <w:pPr>
        <w:ind w:left="252"/>
        <w:jc w:val="both"/>
      </w:pPr>
      <w:r w:rsidRPr="00AF1AA6">
        <w:rPr>
          <w:vertAlign w:val="superscript"/>
        </w:rPr>
        <w:t>1</w:t>
      </w:r>
      <w:r w:rsidRPr="00AF1AA6">
        <w:t xml:space="preserve">El promedio del postulante se acreditará con la posesión del certificado analítico oficial correspondiente (con aplazos). </w:t>
      </w:r>
    </w:p>
    <w:p w14:paraId="5C90FCEE" w14:textId="7E2BF8A7" w:rsidR="00AB07CB" w:rsidRPr="00AF1AA6" w:rsidRDefault="00AB07CB" w:rsidP="00AB07CB">
      <w:pPr>
        <w:ind w:left="252"/>
        <w:jc w:val="both"/>
      </w:pPr>
      <w:r w:rsidRPr="00AF1AA6">
        <w:rPr>
          <w:vertAlign w:val="superscript"/>
        </w:rPr>
        <w:t>2</w:t>
      </w:r>
      <w:r w:rsidRPr="00AF1AA6">
        <w:t xml:space="preserve">El promedio de los máximos promedios logrados en los últimos cinco años será solicitado por la Dirección de Investigación al Departamento de Alumnos de la FCM. </w:t>
      </w:r>
      <w:r w:rsidR="00C91B25" w:rsidRPr="00AF1AA6">
        <w:t>Cuando la nota promedio del postulante supere el promedio máximo de lo logrado en los últimos cinco años se adjudicarán los 65 puntos asignados al ítem.</w:t>
      </w:r>
    </w:p>
    <w:sectPr w:rsidR="00096F0E" w:rsidRPr="00E74883" w:rsidSect="0026442F">
      <w:pgSz w:w="11906" w:h="16838" w:code="9"/>
      <w:pgMar w:top="1440" w:right="1440" w:bottom="1440" w:left="144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2138" w14:textId="77777777" w:rsidR="00AC1702" w:rsidRDefault="00AC1702" w:rsidP="008F07DC">
      <w:pPr>
        <w:spacing w:before="0"/>
      </w:pPr>
      <w:r>
        <w:separator/>
      </w:r>
    </w:p>
  </w:endnote>
  <w:endnote w:type="continuationSeparator" w:id="0">
    <w:p w14:paraId="1C631942" w14:textId="77777777" w:rsidR="00AC1702" w:rsidRDefault="00AC1702" w:rsidP="008F07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a de pie de página con la fecha, el título del documento y el número de página"/>
    </w:tblPr>
    <w:tblGrid>
      <w:gridCol w:w="1779"/>
      <w:gridCol w:w="5467"/>
      <w:gridCol w:w="1780"/>
    </w:tblGrid>
    <w:tr w:rsidR="00A44024" w:rsidRPr="00A03B52" w14:paraId="6AD1DD09" w14:textId="77777777" w:rsidTr="004F4B35">
      <w:tc>
        <w:tcPr>
          <w:tcW w:w="1981" w:type="dxa"/>
        </w:tcPr>
        <w:p w14:paraId="2875B3E2" w14:textId="72A24C47" w:rsidR="00FA2888" w:rsidRPr="00A03B52" w:rsidRDefault="00FA2888" w:rsidP="00F23323">
          <w:pPr>
            <w:pStyle w:val="Piedepgina"/>
            <w:rPr>
              <w:szCs w:val="16"/>
            </w:rPr>
          </w:pPr>
        </w:p>
      </w:tc>
      <w:tc>
        <w:tcPr>
          <w:tcW w:w="5975" w:type="dxa"/>
        </w:tcPr>
        <w:p w14:paraId="53511E36" w14:textId="77777777" w:rsidR="00FA2888" w:rsidRDefault="00AC1702" w:rsidP="00F23323">
          <w:pPr>
            <w:pStyle w:val="Piedepginacentrado"/>
          </w:pPr>
          <w:sdt>
            <w:sdtPr>
              <w:id w:val="1044025076"/>
              <w:placeholder>
                <w:docPart w:val="76A25605BA4E4ED8BE93F5E2C80A2520"/>
              </w:placeholder>
              <w15:appearance w15:val="hidden"/>
            </w:sdtPr>
            <w:sdtEndPr/>
            <w:sdtContent>
              <w:r w:rsidR="002E23FB">
                <w:t>Programa de Becas de Investigación para Estudiantes</w:t>
              </w:r>
            </w:sdtContent>
          </w:sdt>
        </w:p>
        <w:p w14:paraId="4682A4F1" w14:textId="34F858B1" w:rsidR="0031142A" w:rsidRPr="00F23323" w:rsidRDefault="0031142A" w:rsidP="00F23323">
          <w:pPr>
            <w:pStyle w:val="Piedepginacentrado"/>
          </w:pPr>
          <w:r>
            <w:t>Dirección de Investigación y Relaciones Institucionales FCM UNCUYO</w:t>
          </w:r>
        </w:p>
      </w:tc>
      <w:tc>
        <w:tcPr>
          <w:tcW w:w="1973" w:type="dxa"/>
        </w:tcPr>
        <w:p w14:paraId="1CFE821A" w14:textId="56308C13" w:rsidR="00FA2888" w:rsidRPr="00A03B52" w:rsidRDefault="00AD1DD2" w:rsidP="00543FAF">
          <w:pPr>
            <w:pStyle w:val="Piedepginaalineadoaladerecha"/>
            <w:rPr>
              <w:szCs w:val="16"/>
            </w:rPr>
          </w:pPr>
          <w:r w:rsidRPr="00A03B52">
            <w:rPr>
              <w:szCs w:val="16"/>
              <w:lang w:bidi="es-ES"/>
            </w:rPr>
            <w:fldChar w:fldCharType="begin"/>
          </w:r>
          <w:r w:rsidRPr="00A03B52">
            <w:rPr>
              <w:szCs w:val="16"/>
              <w:lang w:bidi="es-ES"/>
            </w:rPr>
            <w:instrText xml:space="preserve"> PAGE   \* MERGEFORMAT </w:instrText>
          </w:r>
          <w:r w:rsidRPr="00A03B52">
            <w:rPr>
              <w:szCs w:val="16"/>
              <w:lang w:bidi="es-ES"/>
            </w:rPr>
            <w:fldChar w:fldCharType="separate"/>
          </w:r>
          <w:r w:rsidR="006B5244">
            <w:rPr>
              <w:noProof/>
              <w:szCs w:val="16"/>
              <w:lang w:bidi="es-ES"/>
            </w:rPr>
            <w:t>10</w:t>
          </w:r>
          <w:r w:rsidRPr="00A03B52">
            <w:rPr>
              <w:szCs w:val="16"/>
              <w:lang w:bidi="es-ES"/>
            </w:rPr>
            <w:fldChar w:fldCharType="end"/>
          </w:r>
        </w:p>
      </w:tc>
    </w:tr>
  </w:tbl>
  <w:p w14:paraId="101987F3" w14:textId="77777777" w:rsidR="00FA2888" w:rsidRDefault="00FA2888" w:rsidP="00E475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B71F" w14:textId="77777777" w:rsidR="00AC1702" w:rsidRDefault="00AC1702" w:rsidP="008F07DC">
      <w:pPr>
        <w:spacing w:before="0"/>
      </w:pPr>
      <w:r>
        <w:separator/>
      </w:r>
    </w:p>
  </w:footnote>
  <w:footnote w:type="continuationSeparator" w:id="0">
    <w:p w14:paraId="21CEFE50" w14:textId="77777777" w:rsidR="00AC1702" w:rsidRDefault="00AC1702" w:rsidP="008F07D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2F44" w14:textId="5B245A0E" w:rsidR="005A49C9" w:rsidRDefault="001F576C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1C9FBFFA" wp14:editId="0B55496A">
          <wp:extent cx="2893375" cy="378262"/>
          <wp:effectExtent l="0" t="0" r="2540" b="3175"/>
          <wp:docPr id="990060166" name="Imagen 6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331777" name="Imagen 6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3481" cy="414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44C6">
      <w:rPr>
        <w:noProof/>
        <w:lang w:val="en-US" w:eastAsia="en-US"/>
        <w14:ligatures w14:val="none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2167214" wp14:editId="5533850F">
              <wp:simplePos x="0" y="0"/>
              <wp:positionH relativeFrom="column">
                <wp:posOffset>-914400</wp:posOffset>
              </wp:positionH>
              <wp:positionV relativeFrom="page">
                <wp:posOffset>0</wp:posOffset>
              </wp:positionV>
              <wp:extent cx="7772400" cy="256032"/>
              <wp:effectExtent l="0" t="0" r="0" b="0"/>
              <wp:wrapNone/>
              <wp:docPr id="8" name="Grupo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56032"/>
                        <a:chOff x="0" y="0"/>
                        <a:chExt cx="7780020" cy="259080"/>
                      </a:xfrm>
                    </wpg:grpSpPr>
                    <wps:wsp>
                      <wps:cNvPr id="1" name="Rectángulo 1"/>
                      <wps:cNvSpPr/>
                      <wps:spPr>
                        <a:xfrm>
                          <a:off x="0" y="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ángulo 3"/>
                      <wps:cNvSpPr/>
                      <wps:spPr>
                        <a:xfrm>
                          <a:off x="7620" y="12192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5C6B6" id="Grupo 8" o:spid="_x0000_s1026" alt="&quot;&quot;" style="position:absolute;margin-left:-1in;margin-top:0;width:612pt;height:20.15pt;z-index:-251657216;mso-position-vertical-relative:page;mso-width-relative:margin;mso-height-relative:margin" coordsize="77800,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">
              <v:rect id="Rectángulo 1" o:spid="_x0000_s1027" style="position:absolute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" fillcolor="#c6e0e2 [1302]" stroked="f" strokeweight="1pt"/>
              <v:rect id="Rectángulo 3" o:spid="_x0000_s1028" style="position:absolute;left:76;top:1219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" fillcolor="#c6e0e2 [1302]" stroked="f" strokeweight="1pt"/>
              <w10:wrap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216D" w14:textId="1BB26D0D" w:rsidR="00A32EC2" w:rsidRDefault="00A32EC2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63657EE7" wp14:editId="6DE8D599">
          <wp:extent cx="4140413" cy="742988"/>
          <wp:effectExtent l="0" t="0" r="0" b="1905"/>
          <wp:docPr id="963915070" name="Imagen 963915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413" cy="742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A2FCA7" w14:textId="77777777" w:rsidR="00A32EC2" w:rsidRDefault="00A32E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B6A8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DAE3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DC98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7B4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AA43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0A81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680E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4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868A1AA"/>
    <w:lvl w:ilvl="0">
      <w:start w:val="1"/>
      <w:numFmt w:val="decimal"/>
      <w:pStyle w:val="Listaconnmeros"/>
      <w:suff w:val="nothing"/>
      <w:lvlText w:val="%1"/>
      <w:lvlJc w:val="left"/>
      <w:pPr>
        <w:ind w:left="360" w:hanging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24E711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582FE5"/>
    <w:multiLevelType w:val="hybridMultilevel"/>
    <w:tmpl w:val="628C220E"/>
    <w:lvl w:ilvl="0" w:tplc="2C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1" w15:restartNumberingAfterBreak="0">
    <w:nsid w:val="246273D1"/>
    <w:multiLevelType w:val="multilevel"/>
    <w:tmpl w:val="CDC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9F55F8"/>
    <w:multiLevelType w:val="hybridMultilevel"/>
    <w:tmpl w:val="2500E918"/>
    <w:lvl w:ilvl="0" w:tplc="5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B4C2C"/>
    <w:multiLevelType w:val="hybridMultilevel"/>
    <w:tmpl w:val="0A804D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86938"/>
    <w:multiLevelType w:val="hybridMultilevel"/>
    <w:tmpl w:val="B1E66504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77233"/>
    <w:multiLevelType w:val="multilevel"/>
    <w:tmpl w:val="B88C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872051"/>
    <w:multiLevelType w:val="hybridMultilevel"/>
    <w:tmpl w:val="0F98B9DE"/>
    <w:lvl w:ilvl="0" w:tplc="09F2D4B8">
      <w:start w:val="1"/>
      <w:numFmt w:val="bullet"/>
      <w:lvlText w:val=""/>
      <w:lvlJc w:val="left"/>
      <w:pPr>
        <w:ind w:left="6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42C7081F"/>
    <w:multiLevelType w:val="multilevel"/>
    <w:tmpl w:val="773A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B406E"/>
    <w:multiLevelType w:val="hybridMultilevel"/>
    <w:tmpl w:val="BCEE6EE2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9" w15:restartNumberingAfterBreak="0">
    <w:nsid w:val="4AA44CB6"/>
    <w:multiLevelType w:val="multilevel"/>
    <w:tmpl w:val="4246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847F09"/>
    <w:multiLevelType w:val="multilevel"/>
    <w:tmpl w:val="B15C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117530">
    <w:abstractNumId w:val="9"/>
  </w:num>
  <w:num w:numId="2" w16cid:durableId="1199199564">
    <w:abstractNumId w:val="7"/>
  </w:num>
  <w:num w:numId="3" w16cid:durableId="1853370030">
    <w:abstractNumId w:val="6"/>
  </w:num>
  <w:num w:numId="4" w16cid:durableId="1136218753">
    <w:abstractNumId w:val="5"/>
  </w:num>
  <w:num w:numId="5" w16cid:durableId="163056308">
    <w:abstractNumId w:val="4"/>
  </w:num>
  <w:num w:numId="6" w16cid:durableId="1404372621">
    <w:abstractNumId w:val="8"/>
  </w:num>
  <w:num w:numId="7" w16cid:durableId="1610353416">
    <w:abstractNumId w:val="3"/>
  </w:num>
  <w:num w:numId="8" w16cid:durableId="525368626">
    <w:abstractNumId w:val="2"/>
  </w:num>
  <w:num w:numId="9" w16cid:durableId="779377078">
    <w:abstractNumId w:val="1"/>
  </w:num>
  <w:num w:numId="10" w16cid:durableId="442650230">
    <w:abstractNumId w:val="0"/>
  </w:num>
  <w:num w:numId="11" w16cid:durableId="762648070">
    <w:abstractNumId w:val="8"/>
    <w:lvlOverride w:ilvl="0">
      <w:startOverride w:val="1"/>
    </w:lvlOverride>
  </w:num>
  <w:num w:numId="12" w16cid:durableId="1621296934">
    <w:abstractNumId w:val="8"/>
    <w:lvlOverride w:ilvl="0">
      <w:startOverride w:val="1"/>
    </w:lvlOverride>
  </w:num>
  <w:num w:numId="13" w16cid:durableId="623779510">
    <w:abstractNumId w:val="8"/>
    <w:lvlOverride w:ilvl="0">
      <w:startOverride w:val="1"/>
    </w:lvlOverride>
  </w:num>
  <w:num w:numId="14" w16cid:durableId="1835679745">
    <w:abstractNumId w:val="8"/>
    <w:lvlOverride w:ilvl="0">
      <w:startOverride w:val="1"/>
    </w:lvlOverride>
  </w:num>
  <w:num w:numId="15" w16cid:durableId="1281187725">
    <w:abstractNumId w:val="8"/>
    <w:lvlOverride w:ilvl="0">
      <w:startOverride w:val="1"/>
    </w:lvlOverride>
  </w:num>
  <w:num w:numId="16" w16cid:durableId="131026938">
    <w:abstractNumId w:val="8"/>
    <w:lvlOverride w:ilvl="0">
      <w:startOverride w:val="1"/>
    </w:lvlOverride>
  </w:num>
  <w:num w:numId="17" w16cid:durableId="1411656796">
    <w:abstractNumId w:val="9"/>
  </w:num>
  <w:num w:numId="18" w16cid:durableId="711072527">
    <w:abstractNumId w:val="8"/>
  </w:num>
  <w:num w:numId="19" w16cid:durableId="223487156">
    <w:abstractNumId w:val="13"/>
  </w:num>
  <w:num w:numId="20" w16cid:durableId="353531879">
    <w:abstractNumId w:val="10"/>
  </w:num>
  <w:num w:numId="21" w16cid:durableId="217595689">
    <w:abstractNumId w:val="18"/>
  </w:num>
  <w:num w:numId="22" w16cid:durableId="632559574">
    <w:abstractNumId w:val="14"/>
  </w:num>
  <w:num w:numId="23" w16cid:durableId="544370854">
    <w:abstractNumId w:val="17"/>
  </w:num>
  <w:num w:numId="24" w16cid:durableId="1205603843">
    <w:abstractNumId w:val="19"/>
  </w:num>
  <w:num w:numId="25" w16cid:durableId="1541286371">
    <w:abstractNumId w:val="15"/>
  </w:num>
  <w:num w:numId="26" w16cid:durableId="1016925226">
    <w:abstractNumId w:val="20"/>
  </w:num>
  <w:num w:numId="27" w16cid:durableId="18969174">
    <w:abstractNumId w:val="11"/>
  </w:num>
  <w:num w:numId="28" w16cid:durableId="1116872949">
    <w:abstractNumId w:val="12"/>
  </w:num>
  <w:num w:numId="29" w16cid:durableId="8416985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wNjc3NDCyNDUwNrRU0lEKTi0uzszPAykwNKkFAKrP9xwtAAAA"/>
  </w:docVars>
  <w:rsids>
    <w:rsidRoot w:val="005A64A6"/>
    <w:rsid w:val="000004A0"/>
    <w:rsid w:val="000036B6"/>
    <w:rsid w:val="00006E82"/>
    <w:rsid w:val="00007E73"/>
    <w:rsid w:val="00014EF0"/>
    <w:rsid w:val="0002525C"/>
    <w:rsid w:val="00027354"/>
    <w:rsid w:val="00032B59"/>
    <w:rsid w:val="00034B06"/>
    <w:rsid w:val="000358BF"/>
    <w:rsid w:val="00036740"/>
    <w:rsid w:val="00040EC9"/>
    <w:rsid w:val="00046432"/>
    <w:rsid w:val="00046712"/>
    <w:rsid w:val="0005374E"/>
    <w:rsid w:val="000609F4"/>
    <w:rsid w:val="00060EAD"/>
    <w:rsid w:val="000613A4"/>
    <w:rsid w:val="00063FB1"/>
    <w:rsid w:val="000644D3"/>
    <w:rsid w:val="00075C26"/>
    <w:rsid w:val="00077D48"/>
    <w:rsid w:val="00084195"/>
    <w:rsid w:val="00085BCC"/>
    <w:rsid w:val="000937EA"/>
    <w:rsid w:val="000945CC"/>
    <w:rsid w:val="00096F0E"/>
    <w:rsid w:val="000A36B5"/>
    <w:rsid w:val="000A4D96"/>
    <w:rsid w:val="000A4FB3"/>
    <w:rsid w:val="000A6771"/>
    <w:rsid w:val="000B6908"/>
    <w:rsid w:val="000B6D56"/>
    <w:rsid w:val="000B7422"/>
    <w:rsid w:val="000C1150"/>
    <w:rsid w:val="000C3330"/>
    <w:rsid w:val="000C3981"/>
    <w:rsid w:val="000C52C6"/>
    <w:rsid w:val="000C78BD"/>
    <w:rsid w:val="000D18C7"/>
    <w:rsid w:val="000D4E16"/>
    <w:rsid w:val="000D6C46"/>
    <w:rsid w:val="000D6D1C"/>
    <w:rsid w:val="000D7B1B"/>
    <w:rsid w:val="000D7E6C"/>
    <w:rsid w:val="000E16AC"/>
    <w:rsid w:val="000E22A1"/>
    <w:rsid w:val="000E342A"/>
    <w:rsid w:val="000E4BD0"/>
    <w:rsid w:val="000E6470"/>
    <w:rsid w:val="000E6622"/>
    <w:rsid w:val="000E7996"/>
    <w:rsid w:val="000F0920"/>
    <w:rsid w:val="000F0A6A"/>
    <w:rsid w:val="000F1679"/>
    <w:rsid w:val="0010294D"/>
    <w:rsid w:val="00104B37"/>
    <w:rsid w:val="0010527C"/>
    <w:rsid w:val="001065BA"/>
    <w:rsid w:val="001117DA"/>
    <w:rsid w:val="0011502D"/>
    <w:rsid w:val="0011637B"/>
    <w:rsid w:val="00116A54"/>
    <w:rsid w:val="0012331E"/>
    <w:rsid w:val="0012398B"/>
    <w:rsid w:val="001245C6"/>
    <w:rsid w:val="00124A0E"/>
    <w:rsid w:val="00125027"/>
    <w:rsid w:val="00126AB8"/>
    <w:rsid w:val="00131D8F"/>
    <w:rsid w:val="001320C7"/>
    <w:rsid w:val="00135999"/>
    <w:rsid w:val="00135FDB"/>
    <w:rsid w:val="00137A1F"/>
    <w:rsid w:val="00140263"/>
    <w:rsid w:val="001404E8"/>
    <w:rsid w:val="0014460A"/>
    <w:rsid w:val="00144FF7"/>
    <w:rsid w:val="0014659F"/>
    <w:rsid w:val="0015118B"/>
    <w:rsid w:val="001520DD"/>
    <w:rsid w:val="00156D5A"/>
    <w:rsid w:val="00157733"/>
    <w:rsid w:val="00160552"/>
    <w:rsid w:val="00160D0A"/>
    <w:rsid w:val="00167B68"/>
    <w:rsid w:val="001713F8"/>
    <w:rsid w:val="00174C65"/>
    <w:rsid w:val="001752FD"/>
    <w:rsid w:val="001776B7"/>
    <w:rsid w:val="00177C34"/>
    <w:rsid w:val="00181097"/>
    <w:rsid w:val="00181978"/>
    <w:rsid w:val="00183796"/>
    <w:rsid w:val="001844C6"/>
    <w:rsid w:val="0018637D"/>
    <w:rsid w:val="00191A02"/>
    <w:rsid w:val="001923A8"/>
    <w:rsid w:val="00192F34"/>
    <w:rsid w:val="0019555A"/>
    <w:rsid w:val="001966A8"/>
    <w:rsid w:val="001A035B"/>
    <w:rsid w:val="001A047E"/>
    <w:rsid w:val="001A1DF6"/>
    <w:rsid w:val="001A1FE2"/>
    <w:rsid w:val="001A50AB"/>
    <w:rsid w:val="001A6665"/>
    <w:rsid w:val="001B2571"/>
    <w:rsid w:val="001B4F04"/>
    <w:rsid w:val="001B6EDA"/>
    <w:rsid w:val="001C0E14"/>
    <w:rsid w:val="001C3183"/>
    <w:rsid w:val="001C5FA3"/>
    <w:rsid w:val="001D5D27"/>
    <w:rsid w:val="001D616B"/>
    <w:rsid w:val="001D741B"/>
    <w:rsid w:val="001E22E2"/>
    <w:rsid w:val="001E386F"/>
    <w:rsid w:val="001E45D4"/>
    <w:rsid w:val="001E522F"/>
    <w:rsid w:val="001E7E6D"/>
    <w:rsid w:val="001F06FF"/>
    <w:rsid w:val="001F4DC0"/>
    <w:rsid w:val="001F576C"/>
    <w:rsid w:val="001F648B"/>
    <w:rsid w:val="002021C6"/>
    <w:rsid w:val="00203746"/>
    <w:rsid w:val="00205C79"/>
    <w:rsid w:val="002072B0"/>
    <w:rsid w:val="00207357"/>
    <w:rsid w:val="0021335E"/>
    <w:rsid w:val="00213BF2"/>
    <w:rsid w:val="0022147B"/>
    <w:rsid w:val="002226FE"/>
    <w:rsid w:val="00222761"/>
    <w:rsid w:val="00222E03"/>
    <w:rsid w:val="00225EE2"/>
    <w:rsid w:val="00227024"/>
    <w:rsid w:val="0023108C"/>
    <w:rsid w:val="002325AD"/>
    <w:rsid w:val="00232E31"/>
    <w:rsid w:val="00232F01"/>
    <w:rsid w:val="00234088"/>
    <w:rsid w:val="0023433A"/>
    <w:rsid w:val="00235B6D"/>
    <w:rsid w:val="00235EBE"/>
    <w:rsid w:val="0024008A"/>
    <w:rsid w:val="0024274A"/>
    <w:rsid w:val="00243C3F"/>
    <w:rsid w:val="002502BD"/>
    <w:rsid w:val="00250C26"/>
    <w:rsid w:val="00256A00"/>
    <w:rsid w:val="00260B27"/>
    <w:rsid w:val="0026442F"/>
    <w:rsid w:val="00266BD9"/>
    <w:rsid w:val="002701A2"/>
    <w:rsid w:val="002717CC"/>
    <w:rsid w:val="0027345F"/>
    <w:rsid w:val="00273C9E"/>
    <w:rsid w:val="002747D6"/>
    <w:rsid w:val="002772BB"/>
    <w:rsid w:val="00280FC0"/>
    <w:rsid w:val="00282E2C"/>
    <w:rsid w:val="002902F4"/>
    <w:rsid w:val="00291BBB"/>
    <w:rsid w:val="00293323"/>
    <w:rsid w:val="00293852"/>
    <w:rsid w:val="00293B83"/>
    <w:rsid w:val="00296837"/>
    <w:rsid w:val="00296BCF"/>
    <w:rsid w:val="00296CD9"/>
    <w:rsid w:val="002A61C8"/>
    <w:rsid w:val="002A6781"/>
    <w:rsid w:val="002A6E11"/>
    <w:rsid w:val="002A76AF"/>
    <w:rsid w:val="002A76D2"/>
    <w:rsid w:val="002B3A37"/>
    <w:rsid w:val="002B61C3"/>
    <w:rsid w:val="002B6C4E"/>
    <w:rsid w:val="002C4BD9"/>
    <w:rsid w:val="002C7884"/>
    <w:rsid w:val="002C7AB5"/>
    <w:rsid w:val="002D022B"/>
    <w:rsid w:val="002D03C3"/>
    <w:rsid w:val="002D274A"/>
    <w:rsid w:val="002D6805"/>
    <w:rsid w:val="002D6BC3"/>
    <w:rsid w:val="002E1949"/>
    <w:rsid w:val="002E23FB"/>
    <w:rsid w:val="002E67E6"/>
    <w:rsid w:val="002E772F"/>
    <w:rsid w:val="002F1023"/>
    <w:rsid w:val="002F2299"/>
    <w:rsid w:val="002F38A5"/>
    <w:rsid w:val="00301344"/>
    <w:rsid w:val="00302418"/>
    <w:rsid w:val="003030F2"/>
    <w:rsid w:val="00303812"/>
    <w:rsid w:val="00305AA0"/>
    <w:rsid w:val="003112FA"/>
    <w:rsid w:val="0031142A"/>
    <w:rsid w:val="00311F66"/>
    <w:rsid w:val="00312D01"/>
    <w:rsid w:val="00313604"/>
    <w:rsid w:val="00314FC5"/>
    <w:rsid w:val="0032089A"/>
    <w:rsid w:val="00322295"/>
    <w:rsid w:val="00325B4A"/>
    <w:rsid w:val="00326A42"/>
    <w:rsid w:val="00333E1A"/>
    <w:rsid w:val="00342830"/>
    <w:rsid w:val="00342988"/>
    <w:rsid w:val="00344D5D"/>
    <w:rsid w:val="00347500"/>
    <w:rsid w:val="00347E30"/>
    <w:rsid w:val="003502B9"/>
    <w:rsid w:val="00350BDA"/>
    <w:rsid w:val="00351EC1"/>
    <w:rsid w:val="00354FC1"/>
    <w:rsid w:val="00355832"/>
    <w:rsid w:val="00356A39"/>
    <w:rsid w:val="0036246A"/>
    <w:rsid w:val="003625D4"/>
    <w:rsid w:val="003636B0"/>
    <w:rsid w:val="00366409"/>
    <w:rsid w:val="0037209B"/>
    <w:rsid w:val="00376198"/>
    <w:rsid w:val="003765BF"/>
    <w:rsid w:val="003770CB"/>
    <w:rsid w:val="003859AE"/>
    <w:rsid w:val="00386B46"/>
    <w:rsid w:val="003909DD"/>
    <w:rsid w:val="00391552"/>
    <w:rsid w:val="00391A98"/>
    <w:rsid w:val="00392B7F"/>
    <w:rsid w:val="00392C66"/>
    <w:rsid w:val="00394AFB"/>
    <w:rsid w:val="003A0695"/>
    <w:rsid w:val="003A189D"/>
    <w:rsid w:val="003B2339"/>
    <w:rsid w:val="003B57B3"/>
    <w:rsid w:val="003C27EF"/>
    <w:rsid w:val="003C4A54"/>
    <w:rsid w:val="003C7372"/>
    <w:rsid w:val="003D250A"/>
    <w:rsid w:val="003D3482"/>
    <w:rsid w:val="003D3DE0"/>
    <w:rsid w:val="003D54E4"/>
    <w:rsid w:val="003D7875"/>
    <w:rsid w:val="003D7A31"/>
    <w:rsid w:val="003E0F54"/>
    <w:rsid w:val="003E5C50"/>
    <w:rsid w:val="003E6424"/>
    <w:rsid w:val="003E7EA9"/>
    <w:rsid w:val="003F566A"/>
    <w:rsid w:val="003F59F4"/>
    <w:rsid w:val="003F6222"/>
    <w:rsid w:val="003F6CE7"/>
    <w:rsid w:val="00400222"/>
    <w:rsid w:val="00402448"/>
    <w:rsid w:val="00404585"/>
    <w:rsid w:val="004123DB"/>
    <w:rsid w:val="004135BE"/>
    <w:rsid w:val="004177C7"/>
    <w:rsid w:val="00417DF9"/>
    <w:rsid w:val="00417ED5"/>
    <w:rsid w:val="00422AAE"/>
    <w:rsid w:val="004253D4"/>
    <w:rsid w:val="00425963"/>
    <w:rsid w:val="00431079"/>
    <w:rsid w:val="0043275E"/>
    <w:rsid w:val="00433F9E"/>
    <w:rsid w:val="00435A9B"/>
    <w:rsid w:val="00435B22"/>
    <w:rsid w:val="00437338"/>
    <w:rsid w:val="0044252B"/>
    <w:rsid w:val="0044517C"/>
    <w:rsid w:val="0044537D"/>
    <w:rsid w:val="004462AF"/>
    <w:rsid w:val="004502F3"/>
    <w:rsid w:val="004509A7"/>
    <w:rsid w:val="00451B5B"/>
    <w:rsid w:val="00453982"/>
    <w:rsid w:val="00453DD5"/>
    <w:rsid w:val="00454673"/>
    <w:rsid w:val="004565E9"/>
    <w:rsid w:val="004602D0"/>
    <w:rsid w:val="00461538"/>
    <w:rsid w:val="00462D37"/>
    <w:rsid w:val="00463818"/>
    <w:rsid w:val="00466EFA"/>
    <w:rsid w:val="0047502C"/>
    <w:rsid w:val="0047659F"/>
    <w:rsid w:val="004807AB"/>
    <w:rsid w:val="004817A8"/>
    <w:rsid w:val="00484DC1"/>
    <w:rsid w:val="0048724A"/>
    <w:rsid w:val="00487628"/>
    <w:rsid w:val="00490EE7"/>
    <w:rsid w:val="004916BC"/>
    <w:rsid w:val="00493790"/>
    <w:rsid w:val="004965F8"/>
    <w:rsid w:val="0049744A"/>
    <w:rsid w:val="004A3DBA"/>
    <w:rsid w:val="004A3E5E"/>
    <w:rsid w:val="004A7EFE"/>
    <w:rsid w:val="004B1D9D"/>
    <w:rsid w:val="004B3AD9"/>
    <w:rsid w:val="004B7AF8"/>
    <w:rsid w:val="004B7F7F"/>
    <w:rsid w:val="004C0D1A"/>
    <w:rsid w:val="004C15EB"/>
    <w:rsid w:val="004C1A1B"/>
    <w:rsid w:val="004C338B"/>
    <w:rsid w:val="004D1943"/>
    <w:rsid w:val="004D349D"/>
    <w:rsid w:val="004D6BE7"/>
    <w:rsid w:val="004E2283"/>
    <w:rsid w:val="004E2A0A"/>
    <w:rsid w:val="004E2ABA"/>
    <w:rsid w:val="004E2DEB"/>
    <w:rsid w:val="004E38B8"/>
    <w:rsid w:val="004E5F60"/>
    <w:rsid w:val="004E61CF"/>
    <w:rsid w:val="004E76E9"/>
    <w:rsid w:val="004F1C83"/>
    <w:rsid w:val="004F1CC4"/>
    <w:rsid w:val="004F4B35"/>
    <w:rsid w:val="005040E9"/>
    <w:rsid w:val="0050616B"/>
    <w:rsid w:val="00511155"/>
    <w:rsid w:val="00511F3D"/>
    <w:rsid w:val="005121A3"/>
    <w:rsid w:val="00514870"/>
    <w:rsid w:val="005158E9"/>
    <w:rsid w:val="00520C65"/>
    <w:rsid w:val="005254A3"/>
    <w:rsid w:val="00527771"/>
    <w:rsid w:val="005318D6"/>
    <w:rsid w:val="00534ED9"/>
    <w:rsid w:val="00543839"/>
    <w:rsid w:val="005477BA"/>
    <w:rsid w:val="00551DBD"/>
    <w:rsid w:val="00554114"/>
    <w:rsid w:val="005548F3"/>
    <w:rsid w:val="00554FA2"/>
    <w:rsid w:val="005562BB"/>
    <w:rsid w:val="0056017F"/>
    <w:rsid w:val="00561373"/>
    <w:rsid w:val="005634B7"/>
    <w:rsid w:val="00564302"/>
    <w:rsid w:val="00564C1F"/>
    <w:rsid w:val="00565AA3"/>
    <w:rsid w:val="005663D5"/>
    <w:rsid w:val="0057159D"/>
    <w:rsid w:val="00571707"/>
    <w:rsid w:val="00572138"/>
    <w:rsid w:val="005768E9"/>
    <w:rsid w:val="00580F79"/>
    <w:rsid w:val="005813DF"/>
    <w:rsid w:val="005821E1"/>
    <w:rsid w:val="005824B0"/>
    <w:rsid w:val="00582565"/>
    <w:rsid w:val="005828DB"/>
    <w:rsid w:val="0058405E"/>
    <w:rsid w:val="0058414C"/>
    <w:rsid w:val="0059242F"/>
    <w:rsid w:val="00592C87"/>
    <w:rsid w:val="005949BA"/>
    <w:rsid w:val="00594E16"/>
    <w:rsid w:val="0059549E"/>
    <w:rsid w:val="005976ED"/>
    <w:rsid w:val="005979E3"/>
    <w:rsid w:val="005A4496"/>
    <w:rsid w:val="005A49C9"/>
    <w:rsid w:val="005A64A6"/>
    <w:rsid w:val="005A715E"/>
    <w:rsid w:val="005B1DFC"/>
    <w:rsid w:val="005B5B66"/>
    <w:rsid w:val="005B6515"/>
    <w:rsid w:val="005C2ADC"/>
    <w:rsid w:val="005C55A0"/>
    <w:rsid w:val="005D42A1"/>
    <w:rsid w:val="005D54E9"/>
    <w:rsid w:val="005D578C"/>
    <w:rsid w:val="005D5837"/>
    <w:rsid w:val="005D5A7F"/>
    <w:rsid w:val="005E0062"/>
    <w:rsid w:val="005E125C"/>
    <w:rsid w:val="005E28A5"/>
    <w:rsid w:val="005E5F2F"/>
    <w:rsid w:val="005E7338"/>
    <w:rsid w:val="005F097F"/>
    <w:rsid w:val="005F3E61"/>
    <w:rsid w:val="005F3F21"/>
    <w:rsid w:val="005F5F5F"/>
    <w:rsid w:val="005F62D4"/>
    <w:rsid w:val="005F6FD5"/>
    <w:rsid w:val="005F793F"/>
    <w:rsid w:val="0060412A"/>
    <w:rsid w:val="00604A49"/>
    <w:rsid w:val="00606417"/>
    <w:rsid w:val="0061264B"/>
    <w:rsid w:val="006166EC"/>
    <w:rsid w:val="00616D27"/>
    <w:rsid w:val="00616F63"/>
    <w:rsid w:val="0062152D"/>
    <w:rsid w:val="00621AC2"/>
    <w:rsid w:val="00621F06"/>
    <w:rsid w:val="006239F8"/>
    <w:rsid w:val="00625519"/>
    <w:rsid w:val="00625F08"/>
    <w:rsid w:val="00626AEC"/>
    <w:rsid w:val="0062782A"/>
    <w:rsid w:val="00627FA6"/>
    <w:rsid w:val="00630599"/>
    <w:rsid w:val="00630EE9"/>
    <w:rsid w:val="0063422A"/>
    <w:rsid w:val="0063475F"/>
    <w:rsid w:val="00635E4C"/>
    <w:rsid w:val="00642715"/>
    <w:rsid w:val="006449F3"/>
    <w:rsid w:val="00646467"/>
    <w:rsid w:val="0064753F"/>
    <w:rsid w:val="00650046"/>
    <w:rsid w:val="00656E61"/>
    <w:rsid w:val="00660145"/>
    <w:rsid w:val="006633BF"/>
    <w:rsid w:val="006655C3"/>
    <w:rsid w:val="00670310"/>
    <w:rsid w:val="00681DFE"/>
    <w:rsid w:val="00682C57"/>
    <w:rsid w:val="006835EA"/>
    <w:rsid w:val="00683EA5"/>
    <w:rsid w:val="00685F12"/>
    <w:rsid w:val="006907C3"/>
    <w:rsid w:val="00691C6F"/>
    <w:rsid w:val="00692095"/>
    <w:rsid w:val="00692F68"/>
    <w:rsid w:val="006A00C4"/>
    <w:rsid w:val="006A064D"/>
    <w:rsid w:val="006A08DF"/>
    <w:rsid w:val="006A3CE7"/>
    <w:rsid w:val="006B116B"/>
    <w:rsid w:val="006B1D3A"/>
    <w:rsid w:val="006B5244"/>
    <w:rsid w:val="006B67ED"/>
    <w:rsid w:val="006C2789"/>
    <w:rsid w:val="006C2BC5"/>
    <w:rsid w:val="006C6534"/>
    <w:rsid w:val="006C727A"/>
    <w:rsid w:val="006D3530"/>
    <w:rsid w:val="006D3E90"/>
    <w:rsid w:val="006D66CE"/>
    <w:rsid w:val="006D6EAB"/>
    <w:rsid w:val="006E2711"/>
    <w:rsid w:val="006E48F3"/>
    <w:rsid w:val="006E6F38"/>
    <w:rsid w:val="006F2093"/>
    <w:rsid w:val="006F3CF6"/>
    <w:rsid w:val="006F73A2"/>
    <w:rsid w:val="006F77AF"/>
    <w:rsid w:val="0070083B"/>
    <w:rsid w:val="00700D39"/>
    <w:rsid w:val="007023BE"/>
    <w:rsid w:val="00703EEF"/>
    <w:rsid w:val="00707649"/>
    <w:rsid w:val="00714733"/>
    <w:rsid w:val="00720CC8"/>
    <w:rsid w:val="007217BD"/>
    <w:rsid w:val="00722AC3"/>
    <w:rsid w:val="007248FC"/>
    <w:rsid w:val="00725262"/>
    <w:rsid w:val="00725469"/>
    <w:rsid w:val="00725600"/>
    <w:rsid w:val="0072639F"/>
    <w:rsid w:val="00726B79"/>
    <w:rsid w:val="00727222"/>
    <w:rsid w:val="00727EC7"/>
    <w:rsid w:val="00727F0C"/>
    <w:rsid w:val="007318F2"/>
    <w:rsid w:val="00734C20"/>
    <w:rsid w:val="00735611"/>
    <w:rsid w:val="00741FBE"/>
    <w:rsid w:val="0074572C"/>
    <w:rsid w:val="0074591F"/>
    <w:rsid w:val="00745C78"/>
    <w:rsid w:val="00746432"/>
    <w:rsid w:val="007507C5"/>
    <w:rsid w:val="00752E38"/>
    <w:rsid w:val="007536B0"/>
    <w:rsid w:val="00753FA5"/>
    <w:rsid w:val="00755FFB"/>
    <w:rsid w:val="007602AA"/>
    <w:rsid w:val="00761776"/>
    <w:rsid w:val="00763AAF"/>
    <w:rsid w:val="007650CB"/>
    <w:rsid w:val="00765510"/>
    <w:rsid w:val="007670A3"/>
    <w:rsid w:val="00767908"/>
    <w:rsid w:val="007716F6"/>
    <w:rsid w:val="00772957"/>
    <w:rsid w:val="0077333C"/>
    <w:rsid w:val="007747C4"/>
    <w:rsid w:val="00774D87"/>
    <w:rsid w:val="00775B09"/>
    <w:rsid w:val="007761DF"/>
    <w:rsid w:val="00777D4A"/>
    <w:rsid w:val="00782C43"/>
    <w:rsid w:val="007832EA"/>
    <w:rsid w:val="00783E83"/>
    <w:rsid w:val="00784CC6"/>
    <w:rsid w:val="00786BDC"/>
    <w:rsid w:val="007908A2"/>
    <w:rsid w:val="00791402"/>
    <w:rsid w:val="007918D6"/>
    <w:rsid w:val="00791D61"/>
    <w:rsid w:val="00795AA0"/>
    <w:rsid w:val="00796684"/>
    <w:rsid w:val="007A08DB"/>
    <w:rsid w:val="007A442E"/>
    <w:rsid w:val="007A679B"/>
    <w:rsid w:val="007A7A4F"/>
    <w:rsid w:val="007B24F9"/>
    <w:rsid w:val="007B62AF"/>
    <w:rsid w:val="007B7D23"/>
    <w:rsid w:val="007C00F1"/>
    <w:rsid w:val="007C2A25"/>
    <w:rsid w:val="007C2A28"/>
    <w:rsid w:val="007C3A41"/>
    <w:rsid w:val="007C3CE9"/>
    <w:rsid w:val="007C4057"/>
    <w:rsid w:val="007C50D2"/>
    <w:rsid w:val="007D3E60"/>
    <w:rsid w:val="007D3F7E"/>
    <w:rsid w:val="007D51B8"/>
    <w:rsid w:val="007D563B"/>
    <w:rsid w:val="007D70B3"/>
    <w:rsid w:val="007D7EA0"/>
    <w:rsid w:val="007E2B12"/>
    <w:rsid w:val="007E5EC9"/>
    <w:rsid w:val="007F13EE"/>
    <w:rsid w:val="007F36EA"/>
    <w:rsid w:val="007F3D28"/>
    <w:rsid w:val="007F4554"/>
    <w:rsid w:val="007F649C"/>
    <w:rsid w:val="00802331"/>
    <w:rsid w:val="00802B5F"/>
    <w:rsid w:val="008070F2"/>
    <w:rsid w:val="00811407"/>
    <w:rsid w:val="00812690"/>
    <w:rsid w:val="00814C67"/>
    <w:rsid w:val="00820048"/>
    <w:rsid w:val="0082150A"/>
    <w:rsid w:val="00825120"/>
    <w:rsid w:val="00831306"/>
    <w:rsid w:val="008319A5"/>
    <w:rsid w:val="008337F1"/>
    <w:rsid w:val="008359D2"/>
    <w:rsid w:val="00840D73"/>
    <w:rsid w:val="00841E83"/>
    <w:rsid w:val="00842D0A"/>
    <w:rsid w:val="00843018"/>
    <w:rsid w:val="00844442"/>
    <w:rsid w:val="00844F2C"/>
    <w:rsid w:val="00845098"/>
    <w:rsid w:val="00845130"/>
    <w:rsid w:val="008453E8"/>
    <w:rsid w:val="00845FAD"/>
    <w:rsid w:val="0084744F"/>
    <w:rsid w:val="00851F75"/>
    <w:rsid w:val="008573BD"/>
    <w:rsid w:val="00861BC9"/>
    <w:rsid w:val="008628F4"/>
    <w:rsid w:val="008628FF"/>
    <w:rsid w:val="008654F2"/>
    <w:rsid w:val="00870179"/>
    <w:rsid w:val="008720B0"/>
    <w:rsid w:val="00872101"/>
    <w:rsid w:val="008747EC"/>
    <w:rsid w:val="00876602"/>
    <w:rsid w:val="008822AF"/>
    <w:rsid w:val="0088397D"/>
    <w:rsid w:val="0088705D"/>
    <w:rsid w:val="00890AB3"/>
    <w:rsid w:val="00891A65"/>
    <w:rsid w:val="0089348A"/>
    <w:rsid w:val="008948FB"/>
    <w:rsid w:val="008A09B4"/>
    <w:rsid w:val="008B0852"/>
    <w:rsid w:val="008B2C9B"/>
    <w:rsid w:val="008B7657"/>
    <w:rsid w:val="008B7D1E"/>
    <w:rsid w:val="008C1A1B"/>
    <w:rsid w:val="008C4DEB"/>
    <w:rsid w:val="008C4E80"/>
    <w:rsid w:val="008C7595"/>
    <w:rsid w:val="008D3595"/>
    <w:rsid w:val="008D4CAE"/>
    <w:rsid w:val="008D5C57"/>
    <w:rsid w:val="008D640A"/>
    <w:rsid w:val="008D7BA4"/>
    <w:rsid w:val="008E0BFB"/>
    <w:rsid w:val="008E27AB"/>
    <w:rsid w:val="008E5F24"/>
    <w:rsid w:val="008E6007"/>
    <w:rsid w:val="008E6A0B"/>
    <w:rsid w:val="008F07DC"/>
    <w:rsid w:val="008F13CB"/>
    <w:rsid w:val="0090033A"/>
    <w:rsid w:val="009023D2"/>
    <w:rsid w:val="00904B7C"/>
    <w:rsid w:val="00905DCC"/>
    <w:rsid w:val="009060C9"/>
    <w:rsid w:val="00906393"/>
    <w:rsid w:val="0090705A"/>
    <w:rsid w:val="00910578"/>
    <w:rsid w:val="00912216"/>
    <w:rsid w:val="00912724"/>
    <w:rsid w:val="0091299A"/>
    <w:rsid w:val="00912DEE"/>
    <w:rsid w:val="009139CD"/>
    <w:rsid w:val="00913B60"/>
    <w:rsid w:val="0091464F"/>
    <w:rsid w:val="00914B74"/>
    <w:rsid w:val="0091780D"/>
    <w:rsid w:val="00922453"/>
    <w:rsid w:val="009252E1"/>
    <w:rsid w:val="00925945"/>
    <w:rsid w:val="00925F1D"/>
    <w:rsid w:val="009427BB"/>
    <w:rsid w:val="009435AD"/>
    <w:rsid w:val="00943617"/>
    <w:rsid w:val="00944493"/>
    <w:rsid w:val="00945640"/>
    <w:rsid w:val="00947359"/>
    <w:rsid w:val="009475BA"/>
    <w:rsid w:val="00950780"/>
    <w:rsid w:val="00950FCB"/>
    <w:rsid w:val="0095308E"/>
    <w:rsid w:val="0095333B"/>
    <w:rsid w:val="0095640D"/>
    <w:rsid w:val="00960E98"/>
    <w:rsid w:val="00961B02"/>
    <w:rsid w:val="00965273"/>
    <w:rsid w:val="00965F9E"/>
    <w:rsid w:val="0097145D"/>
    <w:rsid w:val="0097215C"/>
    <w:rsid w:val="009723BE"/>
    <w:rsid w:val="0098504C"/>
    <w:rsid w:val="00987585"/>
    <w:rsid w:val="00990397"/>
    <w:rsid w:val="00993156"/>
    <w:rsid w:val="00993A06"/>
    <w:rsid w:val="00993BE9"/>
    <w:rsid w:val="00993C11"/>
    <w:rsid w:val="0099447D"/>
    <w:rsid w:val="009A148B"/>
    <w:rsid w:val="009A4954"/>
    <w:rsid w:val="009A62BD"/>
    <w:rsid w:val="009A6B67"/>
    <w:rsid w:val="009A7293"/>
    <w:rsid w:val="009A7EFD"/>
    <w:rsid w:val="009B4112"/>
    <w:rsid w:val="009B50EC"/>
    <w:rsid w:val="009B6979"/>
    <w:rsid w:val="009B6F44"/>
    <w:rsid w:val="009B78F4"/>
    <w:rsid w:val="009D2F09"/>
    <w:rsid w:val="009D4993"/>
    <w:rsid w:val="009D4E0F"/>
    <w:rsid w:val="009D54DB"/>
    <w:rsid w:val="009E1A7D"/>
    <w:rsid w:val="009E1D98"/>
    <w:rsid w:val="009E361D"/>
    <w:rsid w:val="009E3C29"/>
    <w:rsid w:val="009E5502"/>
    <w:rsid w:val="009F00C3"/>
    <w:rsid w:val="009F02C4"/>
    <w:rsid w:val="009F02D1"/>
    <w:rsid w:val="009F0F9C"/>
    <w:rsid w:val="009F253F"/>
    <w:rsid w:val="00A002B4"/>
    <w:rsid w:val="00A0156C"/>
    <w:rsid w:val="00A017ED"/>
    <w:rsid w:val="00A03B52"/>
    <w:rsid w:val="00A04197"/>
    <w:rsid w:val="00A04B22"/>
    <w:rsid w:val="00A05271"/>
    <w:rsid w:val="00A06518"/>
    <w:rsid w:val="00A071AF"/>
    <w:rsid w:val="00A117DE"/>
    <w:rsid w:val="00A15B22"/>
    <w:rsid w:val="00A15CFC"/>
    <w:rsid w:val="00A16C4C"/>
    <w:rsid w:val="00A17294"/>
    <w:rsid w:val="00A17BDF"/>
    <w:rsid w:val="00A20A35"/>
    <w:rsid w:val="00A21583"/>
    <w:rsid w:val="00A21750"/>
    <w:rsid w:val="00A21B88"/>
    <w:rsid w:val="00A22FAA"/>
    <w:rsid w:val="00A24101"/>
    <w:rsid w:val="00A256BD"/>
    <w:rsid w:val="00A30B0C"/>
    <w:rsid w:val="00A31CDF"/>
    <w:rsid w:val="00A3240D"/>
    <w:rsid w:val="00A32EC2"/>
    <w:rsid w:val="00A33786"/>
    <w:rsid w:val="00A41306"/>
    <w:rsid w:val="00A45783"/>
    <w:rsid w:val="00A462D9"/>
    <w:rsid w:val="00A50367"/>
    <w:rsid w:val="00A52612"/>
    <w:rsid w:val="00A55D4F"/>
    <w:rsid w:val="00A564E3"/>
    <w:rsid w:val="00A60CDE"/>
    <w:rsid w:val="00A62E1B"/>
    <w:rsid w:val="00A65E89"/>
    <w:rsid w:val="00A67D89"/>
    <w:rsid w:val="00A7014A"/>
    <w:rsid w:val="00A70318"/>
    <w:rsid w:val="00A70E1B"/>
    <w:rsid w:val="00A71110"/>
    <w:rsid w:val="00A733BB"/>
    <w:rsid w:val="00A74A91"/>
    <w:rsid w:val="00A74E6C"/>
    <w:rsid w:val="00A77BCE"/>
    <w:rsid w:val="00A77C54"/>
    <w:rsid w:val="00A834E8"/>
    <w:rsid w:val="00A84884"/>
    <w:rsid w:val="00A85319"/>
    <w:rsid w:val="00A90FB3"/>
    <w:rsid w:val="00A92176"/>
    <w:rsid w:val="00A924EE"/>
    <w:rsid w:val="00AA0A44"/>
    <w:rsid w:val="00AA3BF0"/>
    <w:rsid w:val="00AA46E4"/>
    <w:rsid w:val="00AB07CB"/>
    <w:rsid w:val="00AB0FDA"/>
    <w:rsid w:val="00AB536D"/>
    <w:rsid w:val="00AC00B8"/>
    <w:rsid w:val="00AC1702"/>
    <w:rsid w:val="00AC6E1C"/>
    <w:rsid w:val="00AC6E3A"/>
    <w:rsid w:val="00AD1DD2"/>
    <w:rsid w:val="00AD1DDB"/>
    <w:rsid w:val="00AD207C"/>
    <w:rsid w:val="00AD3652"/>
    <w:rsid w:val="00AD4F4D"/>
    <w:rsid w:val="00AD7C05"/>
    <w:rsid w:val="00AE3526"/>
    <w:rsid w:val="00AE3A9D"/>
    <w:rsid w:val="00AE42A8"/>
    <w:rsid w:val="00AE70C6"/>
    <w:rsid w:val="00AE797E"/>
    <w:rsid w:val="00AF1AA6"/>
    <w:rsid w:val="00AF1D18"/>
    <w:rsid w:val="00B017AB"/>
    <w:rsid w:val="00B02FBC"/>
    <w:rsid w:val="00B03845"/>
    <w:rsid w:val="00B056D4"/>
    <w:rsid w:val="00B07743"/>
    <w:rsid w:val="00B07D12"/>
    <w:rsid w:val="00B1010C"/>
    <w:rsid w:val="00B11151"/>
    <w:rsid w:val="00B11D2C"/>
    <w:rsid w:val="00B131C9"/>
    <w:rsid w:val="00B15765"/>
    <w:rsid w:val="00B22A0F"/>
    <w:rsid w:val="00B308C0"/>
    <w:rsid w:val="00B30925"/>
    <w:rsid w:val="00B32269"/>
    <w:rsid w:val="00B35243"/>
    <w:rsid w:val="00B3758F"/>
    <w:rsid w:val="00B4002C"/>
    <w:rsid w:val="00B40552"/>
    <w:rsid w:val="00B41407"/>
    <w:rsid w:val="00B46425"/>
    <w:rsid w:val="00B46F88"/>
    <w:rsid w:val="00B50B46"/>
    <w:rsid w:val="00B51CE3"/>
    <w:rsid w:val="00B52325"/>
    <w:rsid w:val="00B556DE"/>
    <w:rsid w:val="00B55F46"/>
    <w:rsid w:val="00B617D5"/>
    <w:rsid w:val="00B64315"/>
    <w:rsid w:val="00B64641"/>
    <w:rsid w:val="00B64BEC"/>
    <w:rsid w:val="00B64F03"/>
    <w:rsid w:val="00B658BD"/>
    <w:rsid w:val="00B66C98"/>
    <w:rsid w:val="00B74D18"/>
    <w:rsid w:val="00B77630"/>
    <w:rsid w:val="00B77E92"/>
    <w:rsid w:val="00B81346"/>
    <w:rsid w:val="00B83F4E"/>
    <w:rsid w:val="00B86AC1"/>
    <w:rsid w:val="00B878E7"/>
    <w:rsid w:val="00B914D6"/>
    <w:rsid w:val="00B918D4"/>
    <w:rsid w:val="00B92E30"/>
    <w:rsid w:val="00B94317"/>
    <w:rsid w:val="00B97020"/>
    <w:rsid w:val="00B9774F"/>
    <w:rsid w:val="00BA1A1A"/>
    <w:rsid w:val="00BB199A"/>
    <w:rsid w:val="00BB1B47"/>
    <w:rsid w:val="00BB2C29"/>
    <w:rsid w:val="00BB5727"/>
    <w:rsid w:val="00BB6561"/>
    <w:rsid w:val="00BC17E4"/>
    <w:rsid w:val="00BC1981"/>
    <w:rsid w:val="00BC1F52"/>
    <w:rsid w:val="00BC3BE7"/>
    <w:rsid w:val="00BD21CE"/>
    <w:rsid w:val="00BD36B7"/>
    <w:rsid w:val="00BD4E3A"/>
    <w:rsid w:val="00BD5051"/>
    <w:rsid w:val="00BD6450"/>
    <w:rsid w:val="00BD679C"/>
    <w:rsid w:val="00BE082B"/>
    <w:rsid w:val="00BE19C3"/>
    <w:rsid w:val="00BF2F7F"/>
    <w:rsid w:val="00BF779B"/>
    <w:rsid w:val="00C04236"/>
    <w:rsid w:val="00C051B7"/>
    <w:rsid w:val="00C07635"/>
    <w:rsid w:val="00C13732"/>
    <w:rsid w:val="00C13E4A"/>
    <w:rsid w:val="00C16FB4"/>
    <w:rsid w:val="00C21B1C"/>
    <w:rsid w:val="00C27645"/>
    <w:rsid w:val="00C30708"/>
    <w:rsid w:val="00C32946"/>
    <w:rsid w:val="00C32C07"/>
    <w:rsid w:val="00C336C3"/>
    <w:rsid w:val="00C34478"/>
    <w:rsid w:val="00C361E9"/>
    <w:rsid w:val="00C371D6"/>
    <w:rsid w:val="00C41A70"/>
    <w:rsid w:val="00C433F3"/>
    <w:rsid w:val="00C457AA"/>
    <w:rsid w:val="00C459EA"/>
    <w:rsid w:val="00C45BF1"/>
    <w:rsid w:val="00C61A39"/>
    <w:rsid w:val="00C62E4C"/>
    <w:rsid w:val="00C6372C"/>
    <w:rsid w:val="00C63B2E"/>
    <w:rsid w:val="00C64E73"/>
    <w:rsid w:val="00C651AE"/>
    <w:rsid w:val="00C66F1F"/>
    <w:rsid w:val="00C715A8"/>
    <w:rsid w:val="00C73114"/>
    <w:rsid w:val="00C74337"/>
    <w:rsid w:val="00C743B4"/>
    <w:rsid w:val="00C74BBB"/>
    <w:rsid w:val="00C76370"/>
    <w:rsid w:val="00C76600"/>
    <w:rsid w:val="00C82B94"/>
    <w:rsid w:val="00C83EA0"/>
    <w:rsid w:val="00C85056"/>
    <w:rsid w:val="00C85E65"/>
    <w:rsid w:val="00C91B25"/>
    <w:rsid w:val="00C930C9"/>
    <w:rsid w:val="00C93696"/>
    <w:rsid w:val="00C9386F"/>
    <w:rsid w:val="00C94802"/>
    <w:rsid w:val="00CA0497"/>
    <w:rsid w:val="00CA2043"/>
    <w:rsid w:val="00CA4CFE"/>
    <w:rsid w:val="00CB2684"/>
    <w:rsid w:val="00CB3954"/>
    <w:rsid w:val="00CB3FA1"/>
    <w:rsid w:val="00CB4E5D"/>
    <w:rsid w:val="00CB51EE"/>
    <w:rsid w:val="00CB651E"/>
    <w:rsid w:val="00CB7D4F"/>
    <w:rsid w:val="00CC072B"/>
    <w:rsid w:val="00CC1B3B"/>
    <w:rsid w:val="00CC3A7C"/>
    <w:rsid w:val="00CC48C5"/>
    <w:rsid w:val="00CD1A05"/>
    <w:rsid w:val="00CD47B2"/>
    <w:rsid w:val="00CD64A2"/>
    <w:rsid w:val="00CE0FD3"/>
    <w:rsid w:val="00CE1647"/>
    <w:rsid w:val="00CE3290"/>
    <w:rsid w:val="00CE797F"/>
    <w:rsid w:val="00CF3A13"/>
    <w:rsid w:val="00CF7875"/>
    <w:rsid w:val="00D0118A"/>
    <w:rsid w:val="00D060FC"/>
    <w:rsid w:val="00D07D47"/>
    <w:rsid w:val="00D13EEC"/>
    <w:rsid w:val="00D161AB"/>
    <w:rsid w:val="00D17D1A"/>
    <w:rsid w:val="00D202BA"/>
    <w:rsid w:val="00D20A1B"/>
    <w:rsid w:val="00D20F4E"/>
    <w:rsid w:val="00D22A21"/>
    <w:rsid w:val="00D26561"/>
    <w:rsid w:val="00D27B37"/>
    <w:rsid w:val="00D34185"/>
    <w:rsid w:val="00D3472E"/>
    <w:rsid w:val="00D36561"/>
    <w:rsid w:val="00D37BF5"/>
    <w:rsid w:val="00D41668"/>
    <w:rsid w:val="00D448F5"/>
    <w:rsid w:val="00D4795E"/>
    <w:rsid w:val="00D5510C"/>
    <w:rsid w:val="00D618B7"/>
    <w:rsid w:val="00D61921"/>
    <w:rsid w:val="00D62073"/>
    <w:rsid w:val="00D636C4"/>
    <w:rsid w:val="00D63C89"/>
    <w:rsid w:val="00D660C0"/>
    <w:rsid w:val="00D67B73"/>
    <w:rsid w:val="00D67DA5"/>
    <w:rsid w:val="00D70A77"/>
    <w:rsid w:val="00D72642"/>
    <w:rsid w:val="00D72CA6"/>
    <w:rsid w:val="00D7375D"/>
    <w:rsid w:val="00D73F05"/>
    <w:rsid w:val="00D7430E"/>
    <w:rsid w:val="00D746A8"/>
    <w:rsid w:val="00D7588D"/>
    <w:rsid w:val="00D7632C"/>
    <w:rsid w:val="00D7652D"/>
    <w:rsid w:val="00D76F35"/>
    <w:rsid w:val="00D80331"/>
    <w:rsid w:val="00D81FBE"/>
    <w:rsid w:val="00D823EC"/>
    <w:rsid w:val="00D82FB8"/>
    <w:rsid w:val="00D83C9B"/>
    <w:rsid w:val="00D8427F"/>
    <w:rsid w:val="00D859CB"/>
    <w:rsid w:val="00D91F23"/>
    <w:rsid w:val="00D924F3"/>
    <w:rsid w:val="00D92824"/>
    <w:rsid w:val="00D93B1A"/>
    <w:rsid w:val="00D97B40"/>
    <w:rsid w:val="00DA0851"/>
    <w:rsid w:val="00DA22FC"/>
    <w:rsid w:val="00DA390F"/>
    <w:rsid w:val="00DA408C"/>
    <w:rsid w:val="00DA4CAF"/>
    <w:rsid w:val="00DA536A"/>
    <w:rsid w:val="00DA7DE2"/>
    <w:rsid w:val="00DB1E40"/>
    <w:rsid w:val="00DB228C"/>
    <w:rsid w:val="00DB36C8"/>
    <w:rsid w:val="00DB38AF"/>
    <w:rsid w:val="00DC20F9"/>
    <w:rsid w:val="00DC41DB"/>
    <w:rsid w:val="00DC4AA5"/>
    <w:rsid w:val="00DD06A0"/>
    <w:rsid w:val="00DD7AFF"/>
    <w:rsid w:val="00DE0602"/>
    <w:rsid w:val="00DE0C5E"/>
    <w:rsid w:val="00DE2594"/>
    <w:rsid w:val="00DE498E"/>
    <w:rsid w:val="00DE71B5"/>
    <w:rsid w:val="00DE7C92"/>
    <w:rsid w:val="00DE7E84"/>
    <w:rsid w:val="00DF063B"/>
    <w:rsid w:val="00DF0F8C"/>
    <w:rsid w:val="00DF22E3"/>
    <w:rsid w:val="00DF2527"/>
    <w:rsid w:val="00DF39B5"/>
    <w:rsid w:val="00DF57D3"/>
    <w:rsid w:val="00DF595D"/>
    <w:rsid w:val="00DF5C4C"/>
    <w:rsid w:val="00E017EF"/>
    <w:rsid w:val="00E02871"/>
    <w:rsid w:val="00E05808"/>
    <w:rsid w:val="00E06491"/>
    <w:rsid w:val="00E115D5"/>
    <w:rsid w:val="00E134C9"/>
    <w:rsid w:val="00E136A7"/>
    <w:rsid w:val="00E13B9C"/>
    <w:rsid w:val="00E13CD9"/>
    <w:rsid w:val="00E154AA"/>
    <w:rsid w:val="00E2016F"/>
    <w:rsid w:val="00E24292"/>
    <w:rsid w:val="00E24E52"/>
    <w:rsid w:val="00E25E43"/>
    <w:rsid w:val="00E33231"/>
    <w:rsid w:val="00E36FD2"/>
    <w:rsid w:val="00E37282"/>
    <w:rsid w:val="00E40CA9"/>
    <w:rsid w:val="00E40E99"/>
    <w:rsid w:val="00E43DCB"/>
    <w:rsid w:val="00E44A40"/>
    <w:rsid w:val="00E4602C"/>
    <w:rsid w:val="00E475F2"/>
    <w:rsid w:val="00E501F2"/>
    <w:rsid w:val="00E53CD9"/>
    <w:rsid w:val="00E5509C"/>
    <w:rsid w:val="00E607E3"/>
    <w:rsid w:val="00E60EFB"/>
    <w:rsid w:val="00E623FF"/>
    <w:rsid w:val="00E62C24"/>
    <w:rsid w:val="00E6517D"/>
    <w:rsid w:val="00E73A02"/>
    <w:rsid w:val="00E743B6"/>
    <w:rsid w:val="00E74883"/>
    <w:rsid w:val="00E75A92"/>
    <w:rsid w:val="00E80549"/>
    <w:rsid w:val="00E82D9D"/>
    <w:rsid w:val="00E85AAC"/>
    <w:rsid w:val="00E85BD1"/>
    <w:rsid w:val="00E8687F"/>
    <w:rsid w:val="00E90516"/>
    <w:rsid w:val="00E90A71"/>
    <w:rsid w:val="00E955A5"/>
    <w:rsid w:val="00E97756"/>
    <w:rsid w:val="00EA0E0F"/>
    <w:rsid w:val="00EA38B7"/>
    <w:rsid w:val="00EA6AA7"/>
    <w:rsid w:val="00EB3F90"/>
    <w:rsid w:val="00EB49C0"/>
    <w:rsid w:val="00EB53B6"/>
    <w:rsid w:val="00EB623B"/>
    <w:rsid w:val="00EB6846"/>
    <w:rsid w:val="00EB748F"/>
    <w:rsid w:val="00EB76A4"/>
    <w:rsid w:val="00EC0D6C"/>
    <w:rsid w:val="00EC1741"/>
    <w:rsid w:val="00EC36DD"/>
    <w:rsid w:val="00EC6FB7"/>
    <w:rsid w:val="00EC7A98"/>
    <w:rsid w:val="00ED0B15"/>
    <w:rsid w:val="00ED1193"/>
    <w:rsid w:val="00ED1810"/>
    <w:rsid w:val="00ED2024"/>
    <w:rsid w:val="00ED53A0"/>
    <w:rsid w:val="00ED55E6"/>
    <w:rsid w:val="00ED6340"/>
    <w:rsid w:val="00EE248C"/>
    <w:rsid w:val="00EE2A20"/>
    <w:rsid w:val="00EE4CFE"/>
    <w:rsid w:val="00EE516D"/>
    <w:rsid w:val="00EE7444"/>
    <w:rsid w:val="00EF027B"/>
    <w:rsid w:val="00EF0B52"/>
    <w:rsid w:val="00EF0EF4"/>
    <w:rsid w:val="00EF107A"/>
    <w:rsid w:val="00EF1E46"/>
    <w:rsid w:val="00EF3832"/>
    <w:rsid w:val="00EF3B50"/>
    <w:rsid w:val="00EF4618"/>
    <w:rsid w:val="00EF4AE6"/>
    <w:rsid w:val="00F02C53"/>
    <w:rsid w:val="00F03C52"/>
    <w:rsid w:val="00F0477B"/>
    <w:rsid w:val="00F07124"/>
    <w:rsid w:val="00F12978"/>
    <w:rsid w:val="00F153A0"/>
    <w:rsid w:val="00F1604B"/>
    <w:rsid w:val="00F17515"/>
    <w:rsid w:val="00F17F8C"/>
    <w:rsid w:val="00F21310"/>
    <w:rsid w:val="00F21C41"/>
    <w:rsid w:val="00F253A2"/>
    <w:rsid w:val="00F312DB"/>
    <w:rsid w:val="00F32FFE"/>
    <w:rsid w:val="00F34AD0"/>
    <w:rsid w:val="00F34B8F"/>
    <w:rsid w:val="00F37821"/>
    <w:rsid w:val="00F37BF0"/>
    <w:rsid w:val="00F40E65"/>
    <w:rsid w:val="00F41015"/>
    <w:rsid w:val="00F411A7"/>
    <w:rsid w:val="00F501D4"/>
    <w:rsid w:val="00F547F9"/>
    <w:rsid w:val="00F54E51"/>
    <w:rsid w:val="00F60700"/>
    <w:rsid w:val="00F60FE8"/>
    <w:rsid w:val="00F61298"/>
    <w:rsid w:val="00F61EB9"/>
    <w:rsid w:val="00F64376"/>
    <w:rsid w:val="00F67B42"/>
    <w:rsid w:val="00F7057F"/>
    <w:rsid w:val="00F76458"/>
    <w:rsid w:val="00F76DA7"/>
    <w:rsid w:val="00F80A69"/>
    <w:rsid w:val="00F83AFE"/>
    <w:rsid w:val="00F84FA4"/>
    <w:rsid w:val="00F852C4"/>
    <w:rsid w:val="00F8580C"/>
    <w:rsid w:val="00F87ACA"/>
    <w:rsid w:val="00F90DFB"/>
    <w:rsid w:val="00F92077"/>
    <w:rsid w:val="00F94DB3"/>
    <w:rsid w:val="00F951F0"/>
    <w:rsid w:val="00F9582E"/>
    <w:rsid w:val="00FA0CAD"/>
    <w:rsid w:val="00FA109D"/>
    <w:rsid w:val="00FA1CE8"/>
    <w:rsid w:val="00FA2888"/>
    <w:rsid w:val="00FA4065"/>
    <w:rsid w:val="00FA55B3"/>
    <w:rsid w:val="00FA580A"/>
    <w:rsid w:val="00FB07C1"/>
    <w:rsid w:val="00FB2C92"/>
    <w:rsid w:val="00FB3C5E"/>
    <w:rsid w:val="00FB641E"/>
    <w:rsid w:val="00FC0DE8"/>
    <w:rsid w:val="00FC192E"/>
    <w:rsid w:val="00FC2328"/>
    <w:rsid w:val="00FC690C"/>
    <w:rsid w:val="00FC6A9A"/>
    <w:rsid w:val="00FD58CB"/>
    <w:rsid w:val="00FD5F2C"/>
    <w:rsid w:val="00FD6272"/>
    <w:rsid w:val="00FE1EB4"/>
    <w:rsid w:val="00FE4E2A"/>
    <w:rsid w:val="00FE7323"/>
    <w:rsid w:val="00FF01B9"/>
    <w:rsid w:val="00FF0C37"/>
    <w:rsid w:val="00FF2668"/>
    <w:rsid w:val="00FF26D5"/>
    <w:rsid w:val="00FF3981"/>
    <w:rsid w:val="00FF4949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FEA2A"/>
  <w15:chartTrackingRefBased/>
  <w15:docId w15:val="{54EADCA9-549B-42D3-962D-0E3D619C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E4C"/>
    <w:pPr>
      <w:spacing w:before="60" w:after="6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Ttulo1">
    <w:name w:val="heading 1"/>
    <w:basedOn w:val="Normal"/>
    <w:next w:val="Ttulo2"/>
    <w:link w:val="Ttulo1Car"/>
    <w:autoRedefine/>
    <w:uiPriority w:val="9"/>
    <w:qFormat/>
    <w:rsid w:val="00E80549"/>
    <w:pPr>
      <w:keepNext/>
      <w:keepLines/>
      <w:spacing w:before="0" w:after="40"/>
      <w:contextualSpacing/>
      <w:outlineLvl w:val="0"/>
    </w:pPr>
    <w:rPr>
      <w:rFonts w:eastAsiaTheme="majorEastAsia" w:cs="Times New Roman (Headings CS)"/>
      <w:caps/>
      <w:noProof/>
      <w:color w:val="000000" w:themeColor="text1"/>
      <w:spacing w:val="26"/>
      <w:kern w:val="10"/>
      <w:sz w:val="10"/>
      <w:szCs w:val="10"/>
      <w14:ligatures w14:val="none"/>
    </w:rPr>
  </w:style>
  <w:style w:type="paragraph" w:styleId="Ttulo2">
    <w:name w:val="heading 2"/>
    <w:basedOn w:val="Normal"/>
    <w:next w:val="Ttulo3"/>
    <w:link w:val="Ttulo2Car"/>
    <w:autoRedefine/>
    <w:uiPriority w:val="9"/>
    <w:unhideWhenUsed/>
    <w:qFormat/>
    <w:rsid w:val="005821E1"/>
    <w:pPr>
      <w:keepNext/>
      <w:keepLines/>
      <w:spacing w:before="0" w:after="0"/>
      <w:jc w:val="center"/>
      <w:outlineLvl w:val="1"/>
    </w:pPr>
    <w:rPr>
      <w:rFonts w:eastAsiaTheme="majorEastAsia" w:cs="Times New Roman (Headings CS)"/>
      <w:bCs/>
      <w:caps/>
      <w:color w:val="325F63" w:themeColor="accent3" w:themeShade="80"/>
      <w:spacing w:val="20"/>
      <w:sz w:val="32"/>
      <w:szCs w:val="24"/>
    </w:rPr>
  </w:style>
  <w:style w:type="paragraph" w:styleId="Ttulo3">
    <w:name w:val="heading 3"/>
    <w:basedOn w:val="Normal"/>
    <w:link w:val="Ttulo3Car"/>
    <w:autoRedefine/>
    <w:uiPriority w:val="9"/>
    <w:unhideWhenUsed/>
    <w:qFormat/>
    <w:rsid w:val="00990397"/>
    <w:pPr>
      <w:keepNext/>
      <w:keepLines/>
      <w:spacing w:before="360"/>
      <w:ind w:left="-108"/>
      <w:contextualSpacing/>
      <w:jc w:val="both"/>
      <w:outlineLvl w:val="2"/>
    </w:pPr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sz w:val="3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03B52"/>
    <w:pPr>
      <w:keepNext/>
      <w:keepLines/>
      <w:pBdr>
        <w:bottom w:val="single" w:sz="4" w:space="1" w:color="4A936D" w:themeColor="accent2" w:themeShade="BF"/>
      </w:pBdr>
      <w:spacing w:before="40"/>
      <w:outlineLvl w:val="3"/>
    </w:pPr>
    <w:rPr>
      <w:rFonts w:eastAsiaTheme="majorEastAsia" w:cstheme="majorBidi"/>
      <w:b/>
      <w:iCs/>
      <w:color w:val="303D45" w:themeColor="text2" w:themeShade="BF"/>
      <w:sz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31306"/>
    <w:pPr>
      <w:keepNext/>
      <w:keepLines/>
      <w:spacing w:before="40"/>
      <w:outlineLvl w:val="4"/>
    </w:pPr>
    <w:rPr>
      <w:rFonts w:asciiTheme="majorHAnsi" w:eastAsiaTheme="majorEastAsia" w:hAnsiTheme="majorHAnsi" w:cs="Times New Roman (Headings CS)"/>
      <w:i/>
      <w:color w:val="303D45" w:themeColor="text2" w:themeShade="BF"/>
      <w:sz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3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6249" w:themeColor="accent2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6249" w:themeColor="accent2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07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07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macro">
    <w:name w:val="macro"/>
    <w:link w:val="TextomacroCar"/>
    <w:uiPriority w:val="99"/>
    <w:semiHidden/>
    <w:unhideWhenUsed/>
    <w:rsid w:val="006E48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72" w:right="72"/>
    </w:pPr>
    <w:rPr>
      <w:rFonts w:ascii="Consolas" w:eastAsiaTheme="minorEastAsia" w:hAnsi="Consolas"/>
      <w:kern w:val="22"/>
      <w:szCs w:val="20"/>
      <w:lang w:eastAsia="ja-JP"/>
      <w14:ligatures w14:val="standard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E48F3"/>
    <w:rPr>
      <w:rFonts w:ascii="Consolas" w:eastAsiaTheme="minorEastAsia" w:hAnsi="Consolas"/>
      <w:kern w:val="22"/>
      <w:szCs w:val="20"/>
      <w:lang w:eastAsia="ja-JP"/>
      <w14:ligatures w14:val="standard"/>
    </w:rPr>
  </w:style>
  <w:style w:type="paragraph" w:styleId="Encabezado">
    <w:name w:val="header"/>
    <w:basedOn w:val="Normal"/>
    <w:link w:val="EncabezadoCar"/>
    <w:uiPriority w:val="99"/>
    <w:unhideWhenUsed/>
    <w:rsid w:val="00A24101"/>
    <w:rPr>
      <w:sz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Piedepgina">
    <w:name w:val="footer"/>
    <w:basedOn w:val="Normal"/>
    <w:link w:val="PiedepginaCar"/>
    <w:autoRedefine/>
    <w:uiPriority w:val="99"/>
    <w:unhideWhenUsed/>
    <w:qFormat/>
    <w:rsid w:val="00A24101"/>
    <w:rPr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character" w:customStyle="1" w:styleId="Ttulo3Car">
    <w:name w:val="Título 3 Car"/>
    <w:basedOn w:val="Fuentedeprrafopredeter"/>
    <w:link w:val="Ttulo3"/>
    <w:uiPriority w:val="9"/>
    <w:rsid w:val="00990397"/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kern w:val="22"/>
      <w:sz w:val="32"/>
      <w:szCs w:val="24"/>
      <w:lang w:eastAsia="ja-JP"/>
      <w14:ligatures w14:val="standard"/>
    </w:rPr>
  </w:style>
  <w:style w:type="paragraph" w:styleId="Ttulo">
    <w:name w:val="Title"/>
    <w:basedOn w:val="Normal"/>
    <w:link w:val="TtuloCar"/>
    <w:autoRedefine/>
    <w:uiPriority w:val="3"/>
    <w:qFormat/>
    <w:rsid w:val="0026442F"/>
    <w:pPr>
      <w:spacing w:before="960" w:after="0"/>
    </w:pPr>
    <w:rPr>
      <w:rFonts w:asciiTheme="majorHAnsi" w:eastAsiaTheme="majorEastAsia" w:hAnsiTheme="majorHAnsi" w:cstheme="majorBidi"/>
      <w:b/>
      <w:caps/>
      <w:color w:val="325F63" w:themeColor="accent3" w:themeShade="80"/>
      <w:sz w:val="88"/>
      <w:szCs w:val="52"/>
    </w:rPr>
  </w:style>
  <w:style w:type="character" w:customStyle="1" w:styleId="TtuloCar">
    <w:name w:val="Título Car"/>
    <w:basedOn w:val="Fuentedeprrafopredeter"/>
    <w:link w:val="Ttulo"/>
    <w:uiPriority w:val="3"/>
    <w:rsid w:val="0026442F"/>
    <w:rPr>
      <w:rFonts w:asciiTheme="majorHAnsi" w:eastAsiaTheme="majorEastAsia" w:hAnsiTheme="majorHAnsi" w:cstheme="majorBidi"/>
      <w:b/>
      <w:caps/>
      <w:color w:val="325F63" w:themeColor="accent3" w:themeShade="80"/>
      <w:kern w:val="22"/>
      <w:sz w:val="88"/>
      <w:szCs w:val="52"/>
      <w:lang w:eastAsia="ja-JP"/>
      <w14:ligatures w14:val="standard"/>
    </w:rPr>
  </w:style>
  <w:style w:type="paragraph" w:styleId="Subttulo">
    <w:name w:val="Subtitle"/>
    <w:basedOn w:val="Normal"/>
    <w:link w:val="SubttuloCar"/>
    <w:autoRedefine/>
    <w:uiPriority w:val="1"/>
    <w:qFormat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sz w:val="32"/>
      <w:szCs w:val="28"/>
    </w:rPr>
  </w:style>
  <w:style w:type="character" w:customStyle="1" w:styleId="SubttuloCar">
    <w:name w:val="Subtítulo Car"/>
    <w:basedOn w:val="Fuentedeprrafopredeter"/>
    <w:link w:val="Subttulo"/>
    <w:uiPriority w:val="1"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kern w:val="22"/>
      <w:sz w:val="32"/>
      <w:szCs w:val="28"/>
      <w:lang w:eastAsia="ja-JP"/>
      <w14:ligatures w14:val="standard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07DC"/>
    <w:rPr>
      <w:rFonts w:asciiTheme="majorHAnsi" w:eastAsiaTheme="majorEastAsia" w:hAnsiTheme="majorHAnsi" w:cstheme="majorBidi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07DC"/>
    <w:rPr>
      <w:rFonts w:asciiTheme="majorHAnsi" w:eastAsiaTheme="majorEastAsia" w:hAnsiTheme="majorHAnsi" w:cstheme="majorBidi"/>
      <w:i/>
      <w:iCs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8F07DC"/>
    <w:rPr>
      <w:i/>
      <w:iCs/>
      <w:color w:val="484644" w:themeColor="accent1" w:themeShade="8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8F07DC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8F07DC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8F07DC"/>
    <w:pPr>
      <w:pBdr>
        <w:top w:val="single" w:sz="4" w:space="10" w:color="484644" w:themeColor="accent1" w:themeShade="80"/>
        <w:bottom w:val="single" w:sz="4" w:space="10" w:color="484644" w:themeColor="accent1" w:themeShade="80"/>
      </w:pBdr>
      <w:spacing w:before="360" w:after="360"/>
      <w:jc w:val="center"/>
    </w:pPr>
    <w:rPr>
      <w:i/>
      <w:iCs/>
      <w:color w:val="484644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8F07DC"/>
    <w:rPr>
      <w:i/>
      <w:iCs/>
      <w:color w:val="484644" w:themeColor="accent1" w:themeShade="80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8F07DC"/>
    <w:rPr>
      <w:b/>
      <w:bCs/>
      <w:caps w:val="0"/>
      <w:smallCaps/>
      <w:color w:val="484644" w:themeColor="accent1" w:themeShade="80"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07DC"/>
    <w:pPr>
      <w:spacing w:after="200"/>
    </w:pPr>
    <w:rPr>
      <w:i/>
      <w:iCs/>
      <w:color w:val="40525D" w:themeColor="text2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80549"/>
    <w:rPr>
      <w:rFonts w:ascii="Segoe UI" w:eastAsiaTheme="majorEastAsia" w:hAnsi="Segoe UI" w:cs="Times New Roman (Headings CS)"/>
      <w:caps/>
      <w:noProof/>
      <w:color w:val="000000" w:themeColor="text1"/>
      <w:spacing w:val="26"/>
      <w:kern w:val="10"/>
      <w:sz w:val="10"/>
      <w:szCs w:val="10"/>
      <w:lang w:eastAsia="ja-JP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8F07DC"/>
    <w:pPr>
      <w:outlineLvl w:val="9"/>
    </w:pPr>
  </w:style>
  <w:style w:type="character" w:customStyle="1" w:styleId="Ttulo2Car">
    <w:name w:val="Título 2 Car"/>
    <w:basedOn w:val="Fuentedeprrafopredeter"/>
    <w:link w:val="Ttulo2"/>
    <w:uiPriority w:val="9"/>
    <w:rsid w:val="005821E1"/>
    <w:rPr>
      <w:rFonts w:eastAsiaTheme="majorEastAsia" w:cs="Times New Roman (Headings CS)"/>
      <w:bCs/>
      <w:caps/>
      <w:color w:val="325F63" w:themeColor="accent3" w:themeShade="80"/>
      <w:spacing w:val="20"/>
      <w:kern w:val="22"/>
      <w:sz w:val="32"/>
      <w:szCs w:val="24"/>
      <w:lang w:eastAsia="ja-JP"/>
      <w14:ligatures w14:val="standar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7DC"/>
    <w:rPr>
      <w:rFonts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7DC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8F07DC"/>
    <w:pPr>
      <w:pBdr>
        <w:top w:val="single" w:sz="2" w:space="10" w:color="484644" w:themeColor="accent1" w:themeShade="80"/>
        <w:left w:val="single" w:sz="2" w:space="10" w:color="484644" w:themeColor="accent1" w:themeShade="80"/>
        <w:bottom w:val="single" w:sz="2" w:space="10" w:color="484644" w:themeColor="accent1" w:themeShade="80"/>
        <w:right w:val="single" w:sz="2" w:space="10" w:color="484644" w:themeColor="accent1" w:themeShade="80"/>
      </w:pBdr>
      <w:ind w:left="1152" w:right="1152"/>
    </w:pPr>
    <w:rPr>
      <w:i/>
      <w:iCs/>
      <w:color w:val="484644" w:themeColor="accent1" w:themeShade="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F07DC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F07DC"/>
    <w:rPr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F07DC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F07DC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F07DC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07D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07DC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07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07DC"/>
    <w:rPr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F07DC"/>
    <w:rPr>
      <w:rFonts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F07DC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F07DC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F07DC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8F07DC"/>
    <w:rPr>
      <w:rFonts w:asciiTheme="majorHAnsi" w:eastAsiaTheme="majorEastAsia" w:hAnsiTheme="majorHAnsi" w:cstheme="majorBidi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F07DC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F07DC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07DC"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07DC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F07DC"/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F07DC"/>
    <w:rPr>
      <w:rFonts w:ascii="Consolas" w:hAnsi="Consolas"/>
      <w:szCs w:val="21"/>
    </w:rPr>
  </w:style>
  <w:style w:type="table" w:customStyle="1" w:styleId="Sinbordes">
    <w:name w:val="Sin bordes"/>
    <w:basedOn w:val="Tablanormal"/>
    <w:uiPriority w:val="99"/>
    <w:rsid w:val="000C3330"/>
    <w:rPr>
      <w:rFonts w:eastAsiaTheme="minorEastAsia"/>
      <w:kern w:val="22"/>
      <w:lang w:eastAsia="ja-JP"/>
      <w14:ligatures w14:val="standard"/>
    </w:rPr>
    <w:tblPr>
      <w:tblBorders>
        <w:insideH w:val="single" w:sz="4" w:space="0" w:color="A9D3BD" w:themeColor="accent2" w:themeTint="99"/>
        <w:insideV w:val="single" w:sz="4" w:space="0" w:color="A9D3BD" w:themeColor="accent2" w:themeTint="99"/>
      </w:tblBorders>
      <w:tblCellMar>
        <w:left w:w="72" w:type="dxa"/>
        <w:right w:w="72" w:type="dxa"/>
      </w:tblCellMar>
    </w:tblPr>
    <w:tblStylePr w:type="firstRow">
      <w:pPr>
        <w:keepNext/>
        <w:wordWrap/>
      </w:pPr>
      <w:rPr>
        <w:rFonts w:asciiTheme="majorHAnsi" w:hAnsiTheme="majorHAnsi"/>
        <w:b/>
        <w:i w:val="0"/>
        <w:caps w:val="0"/>
        <w:smallCaps w:val="0"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C6E2D3" w:themeColor="accent2" w:themeTint="66"/>
          <w:right w:val="nil"/>
          <w:insideH w:val="nil"/>
          <w:insideV w:val="single" w:sz="4" w:space="0" w:color="C6E2D3" w:themeColor="accent2" w:themeTint="66"/>
          <w:tl2br w:val="nil"/>
          <w:tr2bl w:val="nil"/>
        </w:tcBorders>
        <w:vAlign w:val="bottom"/>
      </w:tcPr>
    </w:tblStylePr>
    <w:tblStylePr w:type="firstCol">
      <w:rPr>
        <w:b/>
        <w:i w:val="0"/>
      </w:rPr>
    </w:tblStylePr>
  </w:style>
  <w:style w:type="paragraph" w:customStyle="1" w:styleId="Logotipo">
    <w:name w:val="Logotipo"/>
    <w:basedOn w:val="Normal"/>
    <w:next w:val="Subttulo"/>
    <w:uiPriority w:val="2"/>
    <w:qFormat/>
    <w:rsid w:val="00906393"/>
    <w:pPr>
      <w:spacing w:before="4500" w:after="1440"/>
      <w:jc w:val="right"/>
    </w:pPr>
    <w:rPr>
      <w:color w:val="303D45" w:themeColor="text2" w:themeShade="BF"/>
      <w:sz w:val="52"/>
      <w:szCs w:val="52"/>
    </w:rPr>
  </w:style>
  <w:style w:type="paragraph" w:customStyle="1" w:styleId="Informacindecontacto">
    <w:name w:val="Información de contacto"/>
    <w:basedOn w:val="Normal"/>
    <w:next w:val="Normal"/>
    <w:uiPriority w:val="4"/>
    <w:qFormat/>
    <w:rsid w:val="00906393"/>
    <w:pPr>
      <w:spacing w:before="1440" w:line="360" w:lineRule="auto"/>
      <w:contextualSpacing/>
      <w:jc w:val="right"/>
    </w:pPr>
    <w:rPr>
      <w:caps/>
    </w:rPr>
  </w:style>
  <w:style w:type="paragraph" w:styleId="Listaconnmeros">
    <w:name w:val="List Number"/>
    <w:basedOn w:val="Normal"/>
    <w:uiPriority w:val="10"/>
    <w:qFormat/>
    <w:rsid w:val="00906393"/>
    <w:pPr>
      <w:numPr>
        <w:numId w:val="6"/>
      </w:numPr>
      <w:contextualSpacing/>
    </w:pPr>
  </w:style>
  <w:style w:type="character" w:styleId="nfasis">
    <w:name w:val="Emphasis"/>
    <w:basedOn w:val="Fuentedeprrafopredeter"/>
    <w:uiPriority w:val="12"/>
    <w:unhideWhenUsed/>
    <w:qFormat/>
    <w:rsid w:val="00906393"/>
    <w:rPr>
      <w:i/>
      <w:iCs/>
      <w:color w:val="595959" w:themeColor="text1" w:themeTint="A6"/>
    </w:rPr>
  </w:style>
  <w:style w:type="paragraph" w:customStyle="1" w:styleId="Piedepginacentrado">
    <w:name w:val="Pie de página centrado"/>
    <w:basedOn w:val="Piedepgina"/>
    <w:link w:val="Carcterdepiedepginacentrado"/>
    <w:autoRedefine/>
    <w:uiPriority w:val="13"/>
    <w:qFormat/>
    <w:rsid w:val="00906393"/>
    <w:pPr>
      <w:jc w:val="center"/>
    </w:pPr>
  </w:style>
  <w:style w:type="character" w:customStyle="1" w:styleId="Carcterdepiedepginacentrado">
    <w:name w:val="Carácter de pie de página centrado"/>
    <w:basedOn w:val="PiedepginaCar"/>
    <w:link w:val="Piedepginacentrado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customStyle="1" w:styleId="Piedepginaalineadoaladerecha">
    <w:name w:val="Pie de página alineado a la derecha"/>
    <w:basedOn w:val="Piedepgina"/>
    <w:link w:val="Carcterdepiedepginaalineadoaladerecha"/>
    <w:uiPriority w:val="13"/>
    <w:qFormat/>
    <w:rsid w:val="00906393"/>
    <w:pPr>
      <w:jc w:val="right"/>
    </w:pPr>
  </w:style>
  <w:style w:type="character" w:customStyle="1" w:styleId="Carcterdepiedepginaalineadoaladerecha">
    <w:name w:val="Carácter de pie de página alineado a la derecha"/>
    <w:basedOn w:val="PiedepginaCar"/>
    <w:link w:val="Piedepginaalineadoaladerecha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Listaconvietas">
    <w:name w:val="List Bullet"/>
    <w:basedOn w:val="Normal"/>
    <w:uiPriority w:val="11"/>
    <w:qFormat/>
    <w:rsid w:val="00906393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AD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F4B35"/>
    <w:rPr>
      <w:color w:val="808080"/>
    </w:rPr>
  </w:style>
  <w:style w:type="character" w:customStyle="1" w:styleId="Ttulo4Car">
    <w:name w:val="Título 4 Car"/>
    <w:basedOn w:val="Fuentedeprrafopredeter"/>
    <w:link w:val="Ttulo4"/>
    <w:uiPriority w:val="9"/>
    <w:rsid w:val="00A03B52"/>
    <w:rPr>
      <w:rFonts w:ascii="Segoe UI" w:eastAsiaTheme="majorEastAsia" w:hAnsi="Segoe UI" w:cstheme="majorBidi"/>
      <w:b/>
      <w:iCs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5Car">
    <w:name w:val="Título 5 Car"/>
    <w:basedOn w:val="Fuentedeprrafopredeter"/>
    <w:link w:val="Ttulo5"/>
    <w:uiPriority w:val="9"/>
    <w:rsid w:val="00831306"/>
    <w:rPr>
      <w:rFonts w:asciiTheme="majorHAnsi" w:eastAsiaTheme="majorEastAsia" w:hAnsiTheme="majorHAnsi" w:cs="Times New Roman (Headings CS)"/>
      <w:i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318"/>
    <w:rPr>
      <w:rFonts w:asciiTheme="majorHAnsi" w:eastAsiaTheme="majorEastAsia" w:hAnsiTheme="majorHAnsi" w:cstheme="majorBidi"/>
      <w:color w:val="326249" w:themeColor="accent2" w:themeShade="80"/>
      <w:kern w:val="22"/>
      <w:lang w:eastAsia="ja-JP"/>
      <w14:ligatures w14:val="standard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318"/>
    <w:rPr>
      <w:rFonts w:asciiTheme="majorHAnsi" w:eastAsiaTheme="majorEastAsia" w:hAnsiTheme="majorHAnsi" w:cstheme="majorBidi"/>
      <w:i/>
      <w:iCs/>
      <w:color w:val="326249" w:themeColor="accent2" w:themeShade="80"/>
      <w:kern w:val="22"/>
      <w:lang w:eastAsia="ja-JP"/>
      <w14:ligatures w14:val="standard"/>
    </w:rPr>
  </w:style>
  <w:style w:type="table" w:customStyle="1" w:styleId="Estilo1">
    <w:name w:val="Estilo 1"/>
    <w:basedOn w:val="Tablanormal"/>
    <w:uiPriority w:val="99"/>
    <w:rsid w:val="000C3330"/>
    <w:pPr>
      <w:spacing w:before="0"/>
    </w:pPr>
    <w:tblPr>
      <w:tblBorders>
        <w:insideH w:val="single" w:sz="4" w:space="0" w:color="4A936D" w:themeColor="accent2" w:themeShade="BF"/>
        <w:insideV w:val="single" w:sz="4" w:space="0" w:color="4A936D" w:themeColor="accent2" w:themeShade="BF"/>
      </w:tblBorders>
    </w:tblPr>
  </w:style>
  <w:style w:type="table" w:customStyle="1" w:styleId="Estilo2">
    <w:name w:val="Estilo2"/>
    <w:basedOn w:val="Tablanormal"/>
    <w:uiPriority w:val="99"/>
    <w:rsid w:val="00812690"/>
    <w:pPr>
      <w:spacing w:before="0"/>
    </w:pPr>
    <w:tblPr>
      <w:tblBorders>
        <w:insideH w:val="single" w:sz="4" w:space="0" w:color="4B8E94" w:themeColor="accent3" w:themeShade="BF"/>
        <w:insideV w:val="single" w:sz="4" w:space="0" w:color="4B8E94" w:themeColor="accent3" w:themeShade="BF"/>
      </w:tblBorders>
    </w:tblPr>
  </w:style>
  <w:style w:type="table" w:customStyle="1" w:styleId="Estilo3">
    <w:name w:val="Estilo3"/>
    <w:basedOn w:val="Tablanormal"/>
    <w:uiPriority w:val="99"/>
    <w:rsid w:val="008720B0"/>
    <w:pPr>
      <w:spacing w:before="0"/>
    </w:pPr>
    <w:tblPr>
      <w:tblBorders>
        <w:insideH w:val="single" w:sz="4" w:space="0" w:color="AAD1D4" w:themeColor="accent3" w:themeTint="99"/>
        <w:insideV w:val="single" w:sz="4" w:space="0" w:color="AAD1D4" w:themeColor="accent3" w:themeTint="99"/>
      </w:tblBorders>
    </w:tblPr>
  </w:style>
  <w:style w:type="paragraph" w:customStyle="1" w:styleId="Marcadordeposicindeimagen">
    <w:name w:val="Marcador de posición de imagen"/>
    <w:basedOn w:val="Ttulo1"/>
    <w:qFormat/>
    <w:rsid w:val="00E80549"/>
  </w:style>
  <w:style w:type="paragraph" w:styleId="Prrafodelista">
    <w:name w:val="List Paragraph"/>
    <w:basedOn w:val="Normal"/>
    <w:uiPriority w:val="34"/>
    <w:unhideWhenUsed/>
    <w:qFormat/>
    <w:rsid w:val="00DD0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53CD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3CD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3475F"/>
    <w:pPr>
      <w:widowControl w:val="0"/>
      <w:autoSpaceDE w:val="0"/>
      <w:autoSpaceDN w:val="0"/>
      <w:spacing w:befor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475F"/>
    <w:pPr>
      <w:widowControl w:val="0"/>
      <w:autoSpaceDE w:val="0"/>
      <w:autoSpaceDN w:val="0"/>
      <w:spacing w:before="0" w:after="0"/>
    </w:pPr>
    <w:rPr>
      <w:rFonts w:ascii="Calibri" w:eastAsia="Calibri" w:hAnsi="Calibri" w:cs="Calibri"/>
      <w:kern w:val="0"/>
      <w:sz w:val="22"/>
      <w:lang w:eastAsia="en-U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C6FB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C6FB7"/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Revisin">
    <w:name w:val="Revision"/>
    <w:hidden/>
    <w:uiPriority w:val="99"/>
    <w:semiHidden/>
    <w:rsid w:val="0044537D"/>
    <w:pPr>
      <w:spacing w:before="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NormalWeb">
    <w:name w:val="Normal (Web)"/>
    <w:basedOn w:val="Normal"/>
    <w:uiPriority w:val="99"/>
    <w:unhideWhenUsed/>
    <w:rsid w:val="004872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s-AR"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487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mailto:dir_investigacion@fcm.uncu.edu.ar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esarrolloinstitucional@fcm.uncu.edu.a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%20EQUIPO\AppData\Roaming\Microsoft\Templates\Plan%20de%20elaboraci&#243;n%20de%20perfiles%20de%20la%20audiencia%20objetiv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32BF6B8C164DFAA16FF9260B80C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D0DE6-B2FB-47BD-AD20-C9F76B2E9E6A}"/>
      </w:docPartPr>
      <w:docPartBody>
        <w:p w:rsidR="00A27799" w:rsidRDefault="006723F9">
          <w:pPr>
            <w:pStyle w:val="9832BF6B8C164DFAA16FF9260B80CABD"/>
          </w:pPr>
          <w:r w:rsidRPr="00AD3652">
            <w:rPr>
              <w:lang w:bidi="es-ES"/>
            </w:rPr>
            <w:t>VERSIÓN 3.0</w:t>
          </w:r>
        </w:p>
      </w:docPartBody>
    </w:docPart>
    <w:docPart>
      <w:docPartPr>
        <w:name w:val="DCE4F5CC223C4BB6AC2E43023B21B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15B3D-12DE-48DE-B8EC-7E7E1A08CFC1}"/>
      </w:docPartPr>
      <w:docPartBody>
        <w:p w:rsidR="00A27799" w:rsidRDefault="006723F9">
          <w:pPr>
            <w:pStyle w:val="DCE4F5CC223C4BB6AC2E43023B21BDE9"/>
          </w:pPr>
          <w:r w:rsidRPr="00AD3652">
            <w:rPr>
              <w:lang w:bidi="es-ES"/>
            </w:rPr>
            <w:t>Nombre de la empresa</w:t>
          </w:r>
        </w:p>
      </w:docPartBody>
    </w:docPart>
    <w:docPart>
      <w:docPartPr>
        <w:name w:val="4E5D57C08C2F4AC383E1CC0EF8FE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18F4D-12D8-44F9-9113-539BB2703C85}"/>
      </w:docPartPr>
      <w:docPartBody>
        <w:p w:rsidR="00A27799" w:rsidRDefault="006723F9">
          <w:pPr>
            <w:pStyle w:val="4E5D57C08C2F4AC383E1CC0EF8FE6315"/>
          </w:pPr>
          <w:r w:rsidRPr="00AD3652">
            <w:rPr>
              <w:lang w:bidi="es-ES"/>
            </w:rPr>
            <w:t>Avenida Casablanca 265, Lima</w:t>
          </w:r>
        </w:p>
      </w:docPartBody>
    </w:docPart>
    <w:docPart>
      <w:docPartPr>
        <w:name w:val="6983557905864005B951B42008E10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5F952-E0BF-494B-BCF9-EE65B3A07EE5}"/>
      </w:docPartPr>
      <w:docPartBody>
        <w:p w:rsidR="00A27799" w:rsidRDefault="006723F9">
          <w:pPr>
            <w:pStyle w:val="6983557905864005B951B42008E107F5"/>
          </w:pPr>
          <w:r w:rsidRPr="00AD3652">
            <w:rPr>
              <w:lang w:bidi="es-ES"/>
            </w:rPr>
            <w:t>Plan de elaboración de perfiles de la audiencia objetivo</w:t>
          </w:r>
        </w:p>
      </w:docPartBody>
    </w:docPart>
    <w:docPart>
      <w:docPartPr>
        <w:name w:val="76A25605BA4E4ED8BE93F5E2C80A2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182B2-5000-488B-9544-E940838DB0DC}"/>
      </w:docPartPr>
      <w:docPartBody>
        <w:p w:rsidR="00A27799" w:rsidRDefault="006723F9">
          <w:pPr>
            <w:pStyle w:val="76A25605BA4E4ED8BE93F5E2C80A2520"/>
          </w:pPr>
          <w:r w:rsidRPr="00AD3652">
            <w:rPr>
              <w:lang w:bidi="es-ES"/>
            </w:rPr>
            <w:t>Acción</w:t>
          </w:r>
        </w:p>
      </w:docPartBody>
    </w:docPart>
    <w:docPart>
      <w:docPartPr>
        <w:name w:val="CC7473814D214EA0929838150291C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6182B-6DFB-4014-AE3E-57FD323C6D57}"/>
      </w:docPartPr>
      <w:docPartBody>
        <w:p w:rsidR="003808D1" w:rsidRDefault="00A27799" w:rsidP="00A27799">
          <w:pPr>
            <w:pStyle w:val="CC7473814D214EA0929838150291C232"/>
          </w:pPr>
          <w:r w:rsidRPr="00AD3652">
            <w:rPr>
              <w:lang w:bidi="es-ES"/>
            </w:rPr>
            <w:t>9/1/23</w:t>
          </w:r>
        </w:p>
      </w:docPartBody>
    </w:docPart>
    <w:docPart>
      <w:docPartPr>
        <w:name w:val="6B7240BA43DB4382A85CCE0CA7780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C333F-0152-46ED-BEB0-5F8B36B8522D}"/>
      </w:docPartPr>
      <w:docPartBody>
        <w:p w:rsidR="003808D1" w:rsidRDefault="00A27799" w:rsidP="00A27799">
          <w:pPr>
            <w:pStyle w:val="6B7240BA43DB4382A85CCE0CA778026E"/>
          </w:pPr>
          <w:r w:rsidRPr="00AD3652">
            <w:rPr>
              <w:lang w:bidi="es-ES"/>
            </w:rPr>
            <w:t>Nombre de la empresa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90"/>
    <w:rsid w:val="00040EC9"/>
    <w:rsid w:val="00060EAD"/>
    <w:rsid w:val="000937EA"/>
    <w:rsid w:val="000E2B3F"/>
    <w:rsid w:val="001404E8"/>
    <w:rsid w:val="00177C34"/>
    <w:rsid w:val="001C3643"/>
    <w:rsid w:val="001E2ED3"/>
    <w:rsid w:val="0021753B"/>
    <w:rsid w:val="002270DA"/>
    <w:rsid w:val="00263230"/>
    <w:rsid w:val="002B2DCF"/>
    <w:rsid w:val="002D274A"/>
    <w:rsid w:val="003808D1"/>
    <w:rsid w:val="003909DD"/>
    <w:rsid w:val="00391552"/>
    <w:rsid w:val="003C27EF"/>
    <w:rsid w:val="004916BC"/>
    <w:rsid w:val="004965F8"/>
    <w:rsid w:val="004C1A1B"/>
    <w:rsid w:val="004C758A"/>
    <w:rsid w:val="004E0B55"/>
    <w:rsid w:val="004E7270"/>
    <w:rsid w:val="005C511D"/>
    <w:rsid w:val="005D5837"/>
    <w:rsid w:val="00655068"/>
    <w:rsid w:val="006723F9"/>
    <w:rsid w:val="0070094F"/>
    <w:rsid w:val="00734C20"/>
    <w:rsid w:val="007A20CD"/>
    <w:rsid w:val="00834E62"/>
    <w:rsid w:val="00844F2C"/>
    <w:rsid w:val="00845098"/>
    <w:rsid w:val="00866898"/>
    <w:rsid w:val="00872101"/>
    <w:rsid w:val="008948FB"/>
    <w:rsid w:val="008E2197"/>
    <w:rsid w:val="00965F9E"/>
    <w:rsid w:val="009B78F4"/>
    <w:rsid w:val="009D0CAB"/>
    <w:rsid w:val="00A071AF"/>
    <w:rsid w:val="00A15CFC"/>
    <w:rsid w:val="00A27799"/>
    <w:rsid w:val="00A72790"/>
    <w:rsid w:val="00AD4A8B"/>
    <w:rsid w:val="00AE0461"/>
    <w:rsid w:val="00B11151"/>
    <w:rsid w:val="00B4002C"/>
    <w:rsid w:val="00B40552"/>
    <w:rsid w:val="00BE42B3"/>
    <w:rsid w:val="00C313A1"/>
    <w:rsid w:val="00C74337"/>
    <w:rsid w:val="00C82382"/>
    <w:rsid w:val="00D13EEC"/>
    <w:rsid w:val="00DA3FB1"/>
    <w:rsid w:val="00E154AA"/>
    <w:rsid w:val="00E56E65"/>
    <w:rsid w:val="00E623FF"/>
    <w:rsid w:val="00EB3FC5"/>
    <w:rsid w:val="00EC3FA0"/>
    <w:rsid w:val="00EE602F"/>
    <w:rsid w:val="00F00119"/>
    <w:rsid w:val="00F9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832BF6B8C164DFAA16FF9260B80CABD">
    <w:name w:val="9832BF6B8C164DFAA16FF9260B80CABD"/>
  </w:style>
  <w:style w:type="paragraph" w:customStyle="1" w:styleId="DCE4F5CC223C4BB6AC2E43023B21BDE9">
    <w:name w:val="DCE4F5CC223C4BB6AC2E43023B21BDE9"/>
  </w:style>
  <w:style w:type="paragraph" w:customStyle="1" w:styleId="4E5D57C08C2F4AC383E1CC0EF8FE6315">
    <w:name w:val="4E5D57C08C2F4AC383E1CC0EF8FE6315"/>
  </w:style>
  <w:style w:type="paragraph" w:customStyle="1" w:styleId="6983557905864005B951B42008E107F5">
    <w:name w:val="6983557905864005B951B42008E107F5"/>
  </w:style>
  <w:style w:type="character" w:styleId="nfasis">
    <w:name w:val="Emphasis"/>
    <w:basedOn w:val="Fuentedeprrafopredeter"/>
    <w:uiPriority w:val="12"/>
    <w:unhideWhenUsed/>
    <w:qFormat/>
    <w:rPr>
      <w:i/>
      <w:iCs/>
      <w:color w:val="595959" w:themeColor="text1" w:themeTint="A6"/>
    </w:rPr>
  </w:style>
  <w:style w:type="paragraph" w:customStyle="1" w:styleId="76A25605BA4E4ED8BE93F5E2C80A2520">
    <w:name w:val="76A25605BA4E4ED8BE93F5E2C80A2520"/>
  </w:style>
  <w:style w:type="paragraph" w:customStyle="1" w:styleId="CC7473814D214EA0929838150291C232">
    <w:name w:val="CC7473814D214EA0929838150291C232"/>
    <w:rsid w:val="00A27799"/>
  </w:style>
  <w:style w:type="paragraph" w:customStyle="1" w:styleId="6B7240BA43DB4382A85CCE0CA778026E">
    <w:name w:val="6B7240BA43DB4382A85CCE0CA778026E"/>
    <w:rsid w:val="00A277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Theme1">
  <a:themeElements>
    <a:clrScheme name="Target Audience Darker">
      <a:dk1>
        <a:srgbClr val="000000"/>
      </a:dk1>
      <a:lt1>
        <a:srgbClr val="FFFFFF"/>
      </a:lt1>
      <a:dk2>
        <a:srgbClr val="40525D"/>
      </a:dk2>
      <a:lt2>
        <a:srgbClr val="E7E6E6"/>
      </a:lt2>
      <a:accent1>
        <a:srgbClr val="908D8A"/>
      </a:accent1>
      <a:accent2>
        <a:srgbClr val="71B793"/>
      </a:accent2>
      <a:accent3>
        <a:srgbClr val="73B3B8"/>
      </a:accent3>
      <a:accent4>
        <a:srgbClr val="855845"/>
      </a:accent4>
      <a:accent5>
        <a:srgbClr val="D78759"/>
      </a:accent5>
      <a:accent6>
        <a:srgbClr val="544C47"/>
      </a:accent6>
      <a:hlink>
        <a:srgbClr val="0563C1"/>
      </a:hlink>
      <a:folHlink>
        <a:srgbClr val="954F72"/>
      </a:folHlink>
    </a:clrScheme>
    <a:fontScheme name="Custom 76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EDBFA9-3A65-48BB-B52B-739BFE0951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DBE9E365-3049-4B33-A783-78872D3981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1A611-6A25-4496-9EF1-51C50724354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7C9DAA-A9DD-44C0-904D-F1A93CB40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Plan de elaboración de perfiles de la audiencia objetivo</Template>
  <TotalTime>22</TotalTime>
  <Pages>22</Pages>
  <Words>7485</Words>
  <Characters>41170</Characters>
  <Application>Microsoft Office Word</Application>
  <DocSecurity>0</DocSecurity>
  <Lines>343</Lines>
  <Paragraphs>97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EQUIPO</dc:creator>
  <cp:keywords/>
  <dc:description/>
  <cp:lastModifiedBy>Alicia Penissi</cp:lastModifiedBy>
  <cp:revision>26</cp:revision>
  <cp:lastPrinted>2025-08-06T13:09:00Z</cp:lastPrinted>
  <dcterms:created xsi:type="dcterms:W3CDTF">2026-09-27T01:15:00Z</dcterms:created>
  <dcterms:modified xsi:type="dcterms:W3CDTF">2026-09-27T15:45:00Z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29a3510f-4195-47a8-9bac-482f8192e03a</vt:lpwstr>
  </property>
</Properties>
</file>