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4B8E94" w:themeColor="accent3" w:themeShade="BF"/>
        </w:tblBorders>
        <w:tblLook w:val="0600" w:firstRow="0" w:lastRow="0" w:firstColumn="0" w:lastColumn="0" w:noHBand="1" w:noVBand="1"/>
      </w:tblPr>
      <w:tblGrid>
        <w:gridCol w:w="9026"/>
      </w:tblGrid>
      <w:tr w:rsidR="0097145D" w:rsidRPr="00AF1AA6" w14:paraId="3E04A6DF" w14:textId="77777777" w:rsidTr="0099447D">
        <w:tc>
          <w:tcPr>
            <w:tcW w:w="9026" w:type="dxa"/>
          </w:tcPr>
          <w:p w14:paraId="2B1E21D5" w14:textId="77777777" w:rsidR="0097145D" w:rsidRPr="00AF1AA6" w:rsidRDefault="007B24F9" w:rsidP="005821E1">
            <w:pPr>
              <w:pStyle w:val="Ttulo2"/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</w:pPr>
            <w:r w:rsidRPr="00AF1AA6"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  <w:t>A</w:t>
            </w:r>
            <w:r w:rsidRPr="00AF1AA6">
              <w:rPr>
                <w:rStyle w:val="Ttulo1Car"/>
                <w:caps/>
                <w:color w:val="325F63" w:themeColor="accent3" w:themeShade="80"/>
                <w:spacing w:val="20"/>
                <w:kern w:val="22"/>
                <w:sz w:val="32"/>
                <w:szCs w:val="24"/>
              </w:rPr>
              <w:t>NEXO 3</w:t>
            </w:r>
          </w:p>
        </w:tc>
      </w:tr>
    </w:tbl>
    <w:p w14:paraId="5A44C7B2" w14:textId="4C4C0E86" w:rsidR="00140263" w:rsidRPr="00AF1AA6" w:rsidRDefault="004135BE" w:rsidP="00140263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>Inscripción de estudiantes a las becas de investigación</w:t>
      </w:r>
      <w:r w:rsidR="004F1C83" w:rsidRPr="00AF1AA6">
        <w:rPr>
          <w:b/>
          <w:bCs/>
          <w:sz w:val="22"/>
        </w:rPr>
        <w:t xml:space="preserve">: </w:t>
      </w:r>
      <w:r w:rsidR="00E97756" w:rsidRPr="00AF1AA6">
        <w:rPr>
          <w:b/>
          <w:bCs/>
          <w:sz w:val="22"/>
          <w:u w:val="single"/>
        </w:rPr>
        <w:t>S</w:t>
      </w:r>
      <w:r w:rsidR="004F1C83" w:rsidRPr="00AF1AA6">
        <w:rPr>
          <w:b/>
          <w:bCs/>
          <w:sz w:val="22"/>
          <w:u w:val="single"/>
        </w:rPr>
        <w:t xml:space="preserve">egunda </w:t>
      </w:r>
      <w:r w:rsidR="00E97756" w:rsidRPr="00AF1AA6">
        <w:rPr>
          <w:b/>
          <w:bCs/>
          <w:sz w:val="22"/>
          <w:u w:val="single"/>
        </w:rPr>
        <w:t>E</w:t>
      </w:r>
      <w:r w:rsidR="004F1C83" w:rsidRPr="00AF1AA6">
        <w:rPr>
          <w:b/>
          <w:bCs/>
          <w:sz w:val="22"/>
          <w:u w:val="single"/>
        </w:rPr>
        <w:t>tapa</w:t>
      </w:r>
    </w:p>
    <w:p w14:paraId="1BADF0D3" w14:textId="7188A0C1" w:rsidR="00140263" w:rsidRPr="00AF1AA6" w:rsidRDefault="00140263" w:rsidP="00140263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>NOTA MODELO</w:t>
      </w:r>
    </w:p>
    <w:p w14:paraId="7AFC9D79" w14:textId="18ED1993" w:rsidR="00140263" w:rsidRPr="00AF1AA6" w:rsidRDefault="00140263" w:rsidP="00140263">
      <w:pPr>
        <w:ind w:left="-108"/>
        <w:jc w:val="both"/>
        <w:rPr>
          <w:szCs w:val="20"/>
        </w:rPr>
      </w:pPr>
      <w:r w:rsidRPr="00AF1AA6">
        <w:rPr>
          <w:szCs w:val="20"/>
        </w:rPr>
        <w:t>Esta nota deberá ser completada por estudiantes regulares universitarios/as de grado y pregrado de cualquiera de las carreras de la FCM UNCUYO que hayan aprobado, al menos, el primer año completo de su carrera. Una vez completada, será enviada por correo electrónico a la Dirección de Investigación y Relaciones Institucionales (dir_investigacion@fcm.uncu.edu.ar) con copia a la Secretaría de Desarrollo Institucional (desarrolloinstitucional@fcm.uncu.edu.ar).</w:t>
      </w:r>
    </w:p>
    <w:p w14:paraId="48322E75" w14:textId="77777777" w:rsidR="00140263" w:rsidRPr="002325AD" w:rsidRDefault="00140263" w:rsidP="00140263">
      <w:pPr>
        <w:ind w:left="-108"/>
        <w:jc w:val="both"/>
        <w:rPr>
          <w:sz w:val="10"/>
          <w:szCs w:val="10"/>
        </w:rPr>
      </w:pPr>
    </w:p>
    <w:p w14:paraId="766DD970" w14:textId="27AD62A6" w:rsidR="009F0F9C" w:rsidRPr="00AF1AA6" w:rsidRDefault="009F0F9C" w:rsidP="004B1D9D">
      <w:pPr>
        <w:ind w:left="2160" w:firstLine="828"/>
        <w:jc w:val="both"/>
        <w:rPr>
          <w:i/>
          <w:iCs/>
          <w:szCs w:val="20"/>
        </w:rPr>
      </w:pPr>
      <w:r w:rsidRPr="00AF1AA6">
        <w:rPr>
          <w:i/>
          <w:iCs/>
          <w:szCs w:val="20"/>
        </w:rPr>
        <w:t>Quien suscribe:</w:t>
      </w:r>
      <w:r w:rsidR="000D6C46" w:rsidRPr="00AF1AA6">
        <w:rPr>
          <w:i/>
          <w:iCs/>
          <w:szCs w:val="20"/>
        </w:rPr>
        <w:t xml:space="preserve"> </w:t>
      </w:r>
      <w:r w:rsidRPr="00AF1AA6">
        <w:rPr>
          <w:i/>
          <w:iCs/>
          <w:szCs w:val="20"/>
        </w:rPr>
        <w:t>….………………………………………</w:t>
      </w:r>
      <w:r w:rsidR="000D6C46" w:rsidRPr="00AF1AA6">
        <w:rPr>
          <w:i/>
          <w:iCs/>
          <w:szCs w:val="20"/>
        </w:rPr>
        <w:t>…………………….</w:t>
      </w:r>
      <w:r w:rsidRPr="00AF1AA6">
        <w:rPr>
          <w:i/>
          <w:iCs/>
          <w:szCs w:val="20"/>
        </w:rPr>
        <w:t>………,</w:t>
      </w:r>
    </w:p>
    <w:p w14:paraId="59FEBB09" w14:textId="01C2F01E" w:rsidR="00604A49" w:rsidRPr="00AF1AA6" w:rsidRDefault="000D6C46" w:rsidP="009F0F9C">
      <w:pPr>
        <w:ind w:left="-108"/>
        <w:jc w:val="both"/>
        <w:rPr>
          <w:i/>
          <w:iCs/>
          <w:szCs w:val="20"/>
        </w:rPr>
      </w:pPr>
      <w:r w:rsidRPr="00AF1AA6">
        <w:rPr>
          <w:szCs w:val="20"/>
        </w:rPr>
        <w:t>DNI N° …………………………, postulante al Programa de Becas de Investigación para Estudiantes de la Facultad de Ciencias Médicas de la UNCUYO, Convocatoria 2026-2027, solicita la inscripción al Programa.</w:t>
      </w:r>
    </w:p>
    <w:p w14:paraId="77EF3229" w14:textId="0A5B0EB9" w:rsidR="00604A49" w:rsidRPr="00AF1AA6" w:rsidRDefault="001065BA" w:rsidP="009F0F9C">
      <w:pPr>
        <w:ind w:left="-108"/>
        <w:jc w:val="both"/>
        <w:rPr>
          <w:i/>
          <w:iCs/>
          <w:sz w:val="22"/>
        </w:rPr>
      </w:pPr>
      <w:r w:rsidRPr="00AF1AA6">
        <w:rPr>
          <w:szCs w:val="20"/>
        </w:rPr>
        <w:t>Modalidad de presentación (marcar UNA):  ☐ INDIVIDUAL  ☐ EN DUPLA con el/la director/a ______________________________ y el proyecto ____________________________________________.</w:t>
      </w:r>
      <w:r w:rsidRPr="00AF1AA6">
        <w:t xml:space="preserve"> Ninguna modalidad otorga prioridad, reserva ni puntaje adicional.</w:t>
      </w:r>
    </w:p>
    <w:p w14:paraId="481506C4" w14:textId="536B8D2A" w:rsidR="00604A49" w:rsidRPr="00AF1AA6" w:rsidRDefault="001065BA" w:rsidP="009F0F9C">
      <w:pPr>
        <w:ind w:left="-108"/>
        <w:jc w:val="both"/>
        <w:rPr>
          <w:i/>
          <w:iCs/>
          <w:sz w:val="22"/>
        </w:rPr>
      </w:pPr>
      <w:r w:rsidRPr="00AF1AA6">
        <w:t>Si marca EN DUPLA, declaro que mi postulación es recíproca con la presentada por el/la director/a indicado/a y comprendo que la dupla constituye una única combinación. La presentación conjunta no garantiza la beca: la combinación será ordenada por la suma del puntaje del proyecto/director y mi puntaje como estudiante, igual que todas las demás combinaciones.</w:t>
      </w:r>
    </w:p>
    <w:p w14:paraId="51C5103A" w14:textId="77777777" w:rsidR="00604A49" w:rsidRPr="00AF1AA6" w:rsidRDefault="001065BA" w:rsidP="009F0F9C">
      <w:pPr>
        <w:ind w:left="-108"/>
        <w:jc w:val="both"/>
        <w:rPr>
          <w:i/>
          <w:iCs/>
          <w:sz w:val="22"/>
        </w:rPr>
      </w:pPr>
      <w:r w:rsidRPr="00AF1AA6">
        <w:t xml:space="preserve">Si marca INDIVIDUAL, seleccione a continuación únicamente proyectos que efectivamente aceptaría desarrollar en caso de resultar adjudicado/a. Cada proyecto seleccionado generará una combinación independiente. La selección no expresa prioridad entre proyectos y no agrega puntaje. </w:t>
      </w:r>
      <w:r w:rsidRPr="00AF1AA6">
        <w:rPr>
          <w:b/>
        </w:rPr>
        <w:t>Al incluir un proyecto, declaro que acepto ser asignado/a a ese proyecto/director/a si mi combinación resulta adjudicada y comprendo que no existirá una instancia posterior para elegir otro/a director/a en función de mi puntaje individual.</w:t>
      </w:r>
    </w:p>
    <w:p w14:paraId="51C993B6" w14:textId="78846488" w:rsidR="00604A49" w:rsidRPr="00AF1AA6" w:rsidRDefault="00604A49" w:rsidP="009F0F9C">
      <w:pPr>
        <w:ind w:left="-108"/>
        <w:jc w:val="both"/>
        <w:rPr>
          <w:i/>
          <w:iCs/>
          <w:sz w:val="22"/>
        </w:rPr>
      </w:pPr>
      <w:r w:rsidRPr="00AF1AA6">
        <w:t>Proyectos aceptados para modalidad individual (puede seleccionar hasta 20 proyectos o hasta el total ofrecido): 1) ________________</w:t>
      </w:r>
      <w:r w:rsidR="00A90FB3" w:rsidRPr="00AF1AA6">
        <w:t xml:space="preserve"> </w:t>
      </w:r>
      <w:r w:rsidRPr="00AF1AA6">
        <w:t xml:space="preserve">(dirigido por ________________); 2) ________________ (dirigido por ________________); 3) _________________ (dirigido por _________________); etc. Todos los proyectos consignados se considerarán aceptables para la asignación. Si una combinación resulta adjudicada, las demás combinaciones de ese/a estudiante quedarán automáticamente sin efecto. </w:t>
      </w:r>
      <w:r w:rsidRPr="00AF1AA6">
        <w:rPr>
          <w:b/>
        </w:rPr>
        <w:t>Las preferencias informales de un/a director/a por otro/a estudiante no modificarán esta asignación; para vincularse con una persona determinada debía haberse constituido una dupla recíproca dentro del plazo.</w:t>
      </w:r>
    </w:p>
    <w:p w14:paraId="3B4D9006" w14:textId="1DEDFF8B" w:rsidR="00D61921" w:rsidRPr="00B51CE3" w:rsidRDefault="00D61921" w:rsidP="009F0F9C">
      <w:pPr>
        <w:ind w:left="-108"/>
        <w:jc w:val="both"/>
        <w:rPr>
          <w:i/>
          <w:iCs/>
          <w:szCs w:val="20"/>
        </w:rPr>
      </w:pPr>
      <w:r w:rsidRPr="00B51CE3">
        <w:t>En caso de no resultar adjudicatario/a de una beca y de obtener un puntaje igual o superior a 60 en la evaluación de antecedentes, acepto / no acepto (tachar lo que no corresponda) postularme para un aval académico. El aval sólo podrá asignarse respecto de una combinación proyecto/director-estudiante válidamente constituida dentro del plazo de inscripción y que permanezca disponible una vez finalizada la adjudicación de becas. Comprendo que, si se me asigna un aval académico, estaré sujeto/a a las mismas exigencias académicas, carga horaria, obligaciones de seguimiento, presentación final y demás requisitos de cumplimiento establecidos para los/las becarios/as, con la salvedad de que no percibiré estipendio ni se generará derecho a percepción económica alguna.</w:t>
      </w:r>
    </w:p>
    <w:p w14:paraId="6F3B9D37" w14:textId="3372199E" w:rsidR="009F0F9C" w:rsidRPr="00AF1AA6" w:rsidRDefault="00D63C89" w:rsidP="009F0F9C">
      <w:pPr>
        <w:ind w:left="-108"/>
        <w:jc w:val="both"/>
        <w:rPr>
          <w:i/>
          <w:iCs/>
          <w:szCs w:val="20"/>
        </w:rPr>
      </w:pPr>
      <w:r w:rsidRPr="00B51CE3">
        <w:t>Declaro que, en caso de obtener la beca solicitada o de aceptar un aval académico, tengo disponibilidad horaria para desarrollar el proyecto de investigación en los días y horarios requeridos por el/la director/a.</w:t>
      </w:r>
    </w:p>
    <w:p w14:paraId="7F2BA2D0" w14:textId="63553AAB" w:rsidR="008D3595" w:rsidRPr="00AF1AA6" w:rsidRDefault="00063FB1" w:rsidP="009F0F9C">
      <w:pPr>
        <w:ind w:left="-108"/>
        <w:jc w:val="both"/>
        <w:rPr>
          <w:i/>
          <w:iCs/>
          <w:szCs w:val="20"/>
        </w:rPr>
      </w:pPr>
      <w:r w:rsidRPr="00063FB1">
        <w:rPr>
          <w:b/>
          <w:bCs/>
          <w:i/>
          <w:iCs/>
          <w:szCs w:val="20"/>
          <w:u w:val="single"/>
        </w:rPr>
        <w:t>A</w:t>
      </w:r>
      <w:r w:rsidR="008D3595" w:rsidRPr="00063FB1">
        <w:rPr>
          <w:b/>
          <w:bCs/>
          <w:i/>
          <w:iCs/>
          <w:szCs w:val="20"/>
          <w:u w:val="single"/>
        </w:rPr>
        <w:t>djunto</w:t>
      </w:r>
      <w:r w:rsidR="00D72642" w:rsidRPr="00B51CE3">
        <w:rPr>
          <w:b/>
          <w:bCs/>
          <w:i/>
          <w:iCs/>
          <w:szCs w:val="20"/>
        </w:rPr>
        <w:t xml:space="preserve"> </w:t>
      </w:r>
      <w:r w:rsidR="00D72642" w:rsidRPr="00AF1AA6">
        <w:rPr>
          <w:i/>
          <w:iCs/>
          <w:szCs w:val="20"/>
        </w:rPr>
        <w:t xml:space="preserve">mi Curriculum Vitae, con sus respectivas </w:t>
      </w:r>
      <w:r w:rsidR="00D72642" w:rsidRPr="00AF1AA6">
        <w:rPr>
          <w:b/>
          <w:bCs/>
          <w:i/>
          <w:iCs/>
          <w:szCs w:val="20"/>
          <w:u w:val="single"/>
        </w:rPr>
        <w:t>probanzas</w:t>
      </w:r>
      <w:r w:rsidR="00D72642" w:rsidRPr="00AF1AA6">
        <w:rPr>
          <w:i/>
          <w:iCs/>
          <w:szCs w:val="20"/>
        </w:rPr>
        <w:t xml:space="preserve"> </w:t>
      </w:r>
      <w:r w:rsidR="0058414C" w:rsidRPr="0058414C">
        <w:rPr>
          <w:i/>
          <w:iCs/>
          <w:szCs w:val="20"/>
          <w:u w:val="single"/>
        </w:rPr>
        <w:t xml:space="preserve">y </w:t>
      </w:r>
      <w:r w:rsidR="0058414C" w:rsidRPr="0058414C">
        <w:rPr>
          <w:b/>
          <w:bCs/>
          <w:i/>
          <w:iCs/>
          <w:szCs w:val="20"/>
          <w:u w:val="single"/>
        </w:rPr>
        <w:t>certificado</w:t>
      </w:r>
      <w:r w:rsidR="00D72642" w:rsidRPr="00AF1AA6">
        <w:rPr>
          <w:b/>
          <w:bCs/>
          <w:i/>
          <w:iCs/>
          <w:szCs w:val="20"/>
          <w:u w:val="single"/>
        </w:rPr>
        <w:t xml:space="preserve"> analítico</w:t>
      </w:r>
      <w:r w:rsidR="00D72642" w:rsidRPr="00AF1AA6">
        <w:rPr>
          <w:i/>
          <w:iCs/>
          <w:szCs w:val="20"/>
        </w:rPr>
        <w:t xml:space="preserve"> (incluyendo aplazos).</w:t>
      </w:r>
    </w:p>
    <w:p w14:paraId="21FF17BA" w14:textId="71CACD5F" w:rsidR="00140263" w:rsidRPr="00AF1AA6" w:rsidRDefault="00140263" w:rsidP="00140263">
      <w:pPr>
        <w:jc w:val="both"/>
        <w:rPr>
          <w:sz w:val="16"/>
          <w:szCs w:val="16"/>
        </w:rPr>
      </w:pPr>
      <w:r w:rsidRPr="00AF1AA6">
        <w:rPr>
          <w:sz w:val="16"/>
          <w:szCs w:val="16"/>
        </w:rPr>
        <w:t>Toda la información proporcionada tiene carácter de Declaración Jurada y me hago responsable por las falsedades y/o inexactitudes que pudiere contener. Cualquier falsedad que se constatare implicará mi exclusión del programa de becas.</w:t>
      </w:r>
    </w:p>
    <w:p w14:paraId="2CC55553" w14:textId="11DA2A62" w:rsidR="00140263" w:rsidRPr="00AF1AA6" w:rsidRDefault="00140263" w:rsidP="00140263">
      <w:p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 xml:space="preserve">Firma y aclaración del </w:t>
      </w:r>
      <w:r w:rsidR="0082150A" w:rsidRPr="00AF1AA6">
        <w:rPr>
          <w:b/>
          <w:bCs/>
          <w:sz w:val="22"/>
        </w:rPr>
        <w:t>postulante</w:t>
      </w:r>
      <w:r w:rsidRPr="00AF1AA6">
        <w:rPr>
          <w:b/>
          <w:bCs/>
          <w:sz w:val="22"/>
        </w:rPr>
        <w:t>:</w:t>
      </w:r>
    </w:p>
    <w:p w14:paraId="7FAB891F" w14:textId="77777777" w:rsidR="00140263" w:rsidRPr="00AF1AA6" w:rsidRDefault="00140263" w:rsidP="00140263">
      <w:p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 xml:space="preserve">Lugar y fecha: </w:t>
      </w:r>
    </w:p>
    <w:sectPr w:rsidR="00096F0E" w:rsidRPr="00E74883" w:rsidSect="0026442F">
      <w:pgSz w:w="11906" w:h="16838" w:code="9"/>
      <w:pgMar w:top="1440" w:right="1440" w:bottom="1440" w:left="144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2138" w14:textId="77777777" w:rsidR="00AC1702" w:rsidRDefault="00AC1702" w:rsidP="008F07DC">
      <w:pPr>
        <w:spacing w:before="0"/>
      </w:pPr>
      <w:r>
        <w:separator/>
      </w:r>
    </w:p>
  </w:endnote>
  <w:endnote w:type="continuationSeparator" w:id="0">
    <w:p w14:paraId="1C631942" w14:textId="77777777" w:rsidR="00AC1702" w:rsidRDefault="00AC1702" w:rsidP="008F07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a de pie de página con la fecha, el título del documento y el número de página"/>
    </w:tblPr>
    <w:tblGrid>
      <w:gridCol w:w="1779"/>
      <w:gridCol w:w="5467"/>
      <w:gridCol w:w="1780"/>
    </w:tblGrid>
    <w:tr w:rsidR="00A44024" w:rsidRPr="00A03B52" w14:paraId="6AD1DD09" w14:textId="77777777" w:rsidTr="004F4B35">
      <w:tc>
        <w:tcPr>
          <w:tcW w:w="1981" w:type="dxa"/>
        </w:tcPr>
        <w:p w14:paraId="2875B3E2" w14:textId="72A24C47" w:rsidR="00FA2888" w:rsidRPr="00A03B52" w:rsidRDefault="00FA2888" w:rsidP="00F23323">
          <w:pPr>
            <w:pStyle w:val="Piedepgina"/>
            <w:rPr>
              <w:szCs w:val="16"/>
            </w:rPr>
          </w:pPr>
        </w:p>
      </w:tc>
      <w:tc>
        <w:tcPr>
          <w:tcW w:w="5975" w:type="dxa"/>
        </w:tcPr>
        <w:p w14:paraId="53511E36" w14:textId="77777777" w:rsidR="00FA2888" w:rsidRDefault="00AC1702" w:rsidP="00F23323">
          <w:pPr>
            <w:pStyle w:val="Piedepginacentrado"/>
          </w:pPr>
          <w:sdt>
            <w:sdtPr>
              <w:id w:val="1044025076"/>
              <w:placeholder>
                <w:docPart w:val="76A25605BA4E4ED8BE93F5E2C80A2520"/>
              </w:placeholder>
              <w15:appearance w15:val="hidden"/>
            </w:sdtPr>
            <w:sdtEndPr/>
            <w:sdtContent>
              <w:r w:rsidR="002E23FB">
                <w:t>Programa de Becas de Investigación para Estudiantes</w:t>
              </w:r>
            </w:sdtContent>
          </w:sdt>
        </w:p>
        <w:p w14:paraId="4682A4F1" w14:textId="34F858B1" w:rsidR="0031142A" w:rsidRPr="00F23323" w:rsidRDefault="0031142A" w:rsidP="00F23323">
          <w:pPr>
            <w:pStyle w:val="Piedepginacentrado"/>
          </w:pPr>
          <w:r>
            <w:t>Dirección de Investigación y Relaciones Institucionales FCM UNCUYO</w:t>
          </w:r>
        </w:p>
      </w:tc>
      <w:tc>
        <w:tcPr>
          <w:tcW w:w="1973" w:type="dxa"/>
        </w:tcPr>
        <w:p w14:paraId="1CFE821A" w14:textId="56308C13" w:rsidR="00FA2888" w:rsidRPr="00A03B52" w:rsidRDefault="00AD1DD2" w:rsidP="00543FAF">
          <w:pPr>
            <w:pStyle w:val="Piedepginaalineadoaladerecha"/>
            <w:rPr>
              <w:szCs w:val="16"/>
            </w:rPr>
          </w:pPr>
          <w:r w:rsidRPr="00A03B52">
            <w:rPr>
              <w:szCs w:val="16"/>
              <w:lang w:bidi="es-ES"/>
            </w:rPr>
            <w:fldChar w:fldCharType="begin"/>
          </w:r>
          <w:r w:rsidRPr="00A03B52">
            <w:rPr>
              <w:szCs w:val="16"/>
              <w:lang w:bidi="es-ES"/>
            </w:rPr>
            <w:instrText xml:space="preserve"> PAGE   \* MERGEFORMAT </w:instrText>
          </w:r>
          <w:r w:rsidRPr="00A03B52">
            <w:rPr>
              <w:szCs w:val="16"/>
              <w:lang w:bidi="es-ES"/>
            </w:rPr>
            <w:fldChar w:fldCharType="separate"/>
          </w:r>
          <w:r w:rsidR="006B5244">
            <w:rPr>
              <w:noProof/>
              <w:szCs w:val="16"/>
              <w:lang w:bidi="es-ES"/>
            </w:rPr>
            <w:t>10</w:t>
          </w:r>
          <w:r w:rsidRPr="00A03B52">
            <w:rPr>
              <w:szCs w:val="16"/>
              <w:lang w:bidi="es-ES"/>
            </w:rPr>
            <w:fldChar w:fldCharType="end"/>
          </w:r>
        </w:p>
      </w:tc>
    </w:tr>
  </w:tbl>
  <w:p w14:paraId="101987F3" w14:textId="77777777" w:rsidR="00FA2888" w:rsidRDefault="00FA2888" w:rsidP="00E47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B71F" w14:textId="77777777" w:rsidR="00AC1702" w:rsidRDefault="00AC1702" w:rsidP="008F07DC">
      <w:pPr>
        <w:spacing w:before="0"/>
      </w:pPr>
      <w:r>
        <w:separator/>
      </w:r>
    </w:p>
  </w:footnote>
  <w:footnote w:type="continuationSeparator" w:id="0">
    <w:p w14:paraId="21CEFE50" w14:textId="77777777" w:rsidR="00AC1702" w:rsidRDefault="00AC1702" w:rsidP="008F07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2F44" w14:textId="5B245A0E" w:rsidR="005A49C9" w:rsidRDefault="001F576C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1C9FBFFA" wp14:editId="0B55496A">
          <wp:extent cx="2893375" cy="378262"/>
          <wp:effectExtent l="0" t="0" r="2540" b="3175"/>
          <wp:docPr id="990060166" name="Imagen 6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331777" name="Imagen 6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3481" cy="414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44C6">
      <w:rPr>
        <w:noProof/>
        <w:lang w:val="en-US" w:eastAsia="en-US"/>
        <w14:ligatures w14:val="none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2167214" wp14:editId="5533850F">
              <wp:simplePos x="0" y="0"/>
              <wp:positionH relativeFrom="column">
                <wp:posOffset>-914400</wp:posOffset>
              </wp:positionH>
              <wp:positionV relativeFrom="page">
                <wp:posOffset>0</wp:posOffset>
              </wp:positionV>
              <wp:extent cx="7772400" cy="256032"/>
              <wp:effectExtent l="0" t="0" r="0" b="0"/>
              <wp:wrapNone/>
              <wp:docPr id="8" name="Grupo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56032"/>
                        <a:chOff x="0" y="0"/>
                        <a:chExt cx="7780020" cy="259080"/>
                      </a:xfrm>
                    </wpg:grpSpPr>
                    <wps:wsp>
                      <wps:cNvPr id="1" name="Rectángulo 1"/>
                      <wps:cNvSpPr/>
                      <wps:spPr>
                        <a:xfrm>
                          <a:off x="0" y="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ángulo 3"/>
                      <wps:cNvSpPr/>
                      <wps:spPr>
                        <a:xfrm>
                          <a:off x="7620" y="12192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5C6B6" id="Grupo 8" o:spid="_x0000_s1026" alt="&quot;&quot;" style="position:absolute;margin-left:-1in;margin-top:0;width:612pt;height:20.15pt;z-index:-251657216;mso-position-vertical-relative:page;mso-width-relative:margin;mso-height-relative:margin" coordsize="77800,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">
              <v:rect id="Rectángulo 1" o:spid="_x0000_s1027" style="position:absolute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" fillcolor="#c6e0e2 [1302]" stroked="f" strokeweight="1pt"/>
              <v:rect id="Rectángulo 3" o:spid="_x0000_s1028" style="position:absolute;left:76;top:1219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" fillcolor="#c6e0e2 [1302]" stroked="f" strokeweight="1pt"/>
              <w10:wrap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216D" w14:textId="1BB26D0D" w:rsidR="00A32EC2" w:rsidRDefault="00A32EC2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63657EE7" wp14:editId="6DE8D599">
          <wp:extent cx="4140413" cy="742988"/>
          <wp:effectExtent l="0" t="0" r="0" b="1905"/>
          <wp:docPr id="963915070" name="Imagen 963915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413" cy="742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A2FCA7" w14:textId="77777777" w:rsidR="00A32EC2" w:rsidRDefault="00A32E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B6A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DAE3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C9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7B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AA4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A81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680E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68A1AA"/>
    <w:lvl w:ilvl="0">
      <w:start w:val="1"/>
      <w:numFmt w:val="decimal"/>
      <w:pStyle w:val="Listaconnmeros"/>
      <w:suff w:val="nothing"/>
      <w:lvlText w:val="%1"/>
      <w:lvlJc w:val="left"/>
      <w:pPr>
        <w:ind w:left="360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24E711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582FE5"/>
    <w:multiLevelType w:val="hybridMultilevel"/>
    <w:tmpl w:val="628C220E"/>
    <w:lvl w:ilvl="0" w:tplc="2C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1" w15:restartNumberingAfterBreak="0">
    <w:nsid w:val="246273D1"/>
    <w:multiLevelType w:val="multilevel"/>
    <w:tmpl w:val="CDC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9F55F8"/>
    <w:multiLevelType w:val="hybridMultilevel"/>
    <w:tmpl w:val="2500E918"/>
    <w:lvl w:ilvl="0" w:tplc="5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B4C2C"/>
    <w:multiLevelType w:val="hybridMultilevel"/>
    <w:tmpl w:val="0A804D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86938"/>
    <w:multiLevelType w:val="hybridMultilevel"/>
    <w:tmpl w:val="B1E66504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77233"/>
    <w:multiLevelType w:val="multilevel"/>
    <w:tmpl w:val="B88C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72051"/>
    <w:multiLevelType w:val="hybridMultilevel"/>
    <w:tmpl w:val="0F98B9DE"/>
    <w:lvl w:ilvl="0" w:tplc="09F2D4B8">
      <w:start w:val="1"/>
      <w:numFmt w:val="bullet"/>
      <w:lvlText w:val=""/>
      <w:lvlJc w:val="left"/>
      <w:pPr>
        <w:ind w:left="6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42C7081F"/>
    <w:multiLevelType w:val="multilevel"/>
    <w:tmpl w:val="773A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B406E"/>
    <w:multiLevelType w:val="hybridMultilevel"/>
    <w:tmpl w:val="BCEE6EE2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9" w15:restartNumberingAfterBreak="0">
    <w:nsid w:val="4AA44CB6"/>
    <w:multiLevelType w:val="multilevel"/>
    <w:tmpl w:val="4246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847F09"/>
    <w:multiLevelType w:val="multilevel"/>
    <w:tmpl w:val="B15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117530">
    <w:abstractNumId w:val="9"/>
  </w:num>
  <w:num w:numId="2" w16cid:durableId="1199199564">
    <w:abstractNumId w:val="7"/>
  </w:num>
  <w:num w:numId="3" w16cid:durableId="1853370030">
    <w:abstractNumId w:val="6"/>
  </w:num>
  <w:num w:numId="4" w16cid:durableId="1136218753">
    <w:abstractNumId w:val="5"/>
  </w:num>
  <w:num w:numId="5" w16cid:durableId="163056308">
    <w:abstractNumId w:val="4"/>
  </w:num>
  <w:num w:numId="6" w16cid:durableId="1404372621">
    <w:abstractNumId w:val="8"/>
  </w:num>
  <w:num w:numId="7" w16cid:durableId="1610353416">
    <w:abstractNumId w:val="3"/>
  </w:num>
  <w:num w:numId="8" w16cid:durableId="525368626">
    <w:abstractNumId w:val="2"/>
  </w:num>
  <w:num w:numId="9" w16cid:durableId="779377078">
    <w:abstractNumId w:val="1"/>
  </w:num>
  <w:num w:numId="10" w16cid:durableId="442650230">
    <w:abstractNumId w:val="0"/>
  </w:num>
  <w:num w:numId="11" w16cid:durableId="762648070">
    <w:abstractNumId w:val="8"/>
    <w:lvlOverride w:ilvl="0">
      <w:startOverride w:val="1"/>
    </w:lvlOverride>
  </w:num>
  <w:num w:numId="12" w16cid:durableId="1621296934">
    <w:abstractNumId w:val="8"/>
    <w:lvlOverride w:ilvl="0">
      <w:startOverride w:val="1"/>
    </w:lvlOverride>
  </w:num>
  <w:num w:numId="13" w16cid:durableId="623779510">
    <w:abstractNumId w:val="8"/>
    <w:lvlOverride w:ilvl="0">
      <w:startOverride w:val="1"/>
    </w:lvlOverride>
  </w:num>
  <w:num w:numId="14" w16cid:durableId="1835679745">
    <w:abstractNumId w:val="8"/>
    <w:lvlOverride w:ilvl="0">
      <w:startOverride w:val="1"/>
    </w:lvlOverride>
  </w:num>
  <w:num w:numId="15" w16cid:durableId="1281187725">
    <w:abstractNumId w:val="8"/>
    <w:lvlOverride w:ilvl="0">
      <w:startOverride w:val="1"/>
    </w:lvlOverride>
  </w:num>
  <w:num w:numId="16" w16cid:durableId="131026938">
    <w:abstractNumId w:val="8"/>
    <w:lvlOverride w:ilvl="0">
      <w:startOverride w:val="1"/>
    </w:lvlOverride>
  </w:num>
  <w:num w:numId="17" w16cid:durableId="1411656796">
    <w:abstractNumId w:val="9"/>
  </w:num>
  <w:num w:numId="18" w16cid:durableId="711072527">
    <w:abstractNumId w:val="8"/>
  </w:num>
  <w:num w:numId="19" w16cid:durableId="223487156">
    <w:abstractNumId w:val="13"/>
  </w:num>
  <w:num w:numId="20" w16cid:durableId="353531879">
    <w:abstractNumId w:val="10"/>
  </w:num>
  <w:num w:numId="21" w16cid:durableId="217595689">
    <w:abstractNumId w:val="18"/>
  </w:num>
  <w:num w:numId="22" w16cid:durableId="632559574">
    <w:abstractNumId w:val="14"/>
  </w:num>
  <w:num w:numId="23" w16cid:durableId="544370854">
    <w:abstractNumId w:val="17"/>
  </w:num>
  <w:num w:numId="24" w16cid:durableId="1205603843">
    <w:abstractNumId w:val="19"/>
  </w:num>
  <w:num w:numId="25" w16cid:durableId="1541286371">
    <w:abstractNumId w:val="15"/>
  </w:num>
  <w:num w:numId="26" w16cid:durableId="1016925226">
    <w:abstractNumId w:val="20"/>
  </w:num>
  <w:num w:numId="27" w16cid:durableId="18969174">
    <w:abstractNumId w:val="11"/>
  </w:num>
  <w:num w:numId="28" w16cid:durableId="1116872949">
    <w:abstractNumId w:val="12"/>
  </w:num>
  <w:num w:numId="29" w16cid:durableId="8416985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wNjc3NDCyNDUwNrRU0lEKTi0uzszPAykwNKkFAKrP9xwtAAAA"/>
  </w:docVars>
  <w:rsids>
    <w:rsidRoot w:val="005A64A6"/>
    <w:rsid w:val="000004A0"/>
    <w:rsid w:val="000036B6"/>
    <w:rsid w:val="00006E82"/>
    <w:rsid w:val="00007E73"/>
    <w:rsid w:val="00014EF0"/>
    <w:rsid w:val="0002525C"/>
    <w:rsid w:val="00027354"/>
    <w:rsid w:val="00032B59"/>
    <w:rsid w:val="00034B06"/>
    <w:rsid w:val="000358BF"/>
    <w:rsid w:val="00036740"/>
    <w:rsid w:val="00040EC9"/>
    <w:rsid w:val="00046432"/>
    <w:rsid w:val="00046712"/>
    <w:rsid w:val="0005374E"/>
    <w:rsid w:val="000609F4"/>
    <w:rsid w:val="00060EAD"/>
    <w:rsid w:val="000613A4"/>
    <w:rsid w:val="00063FB1"/>
    <w:rsid w:val="000644D3"/>
    <w:rsid w:val="00075C26"/>
    <w:rsid w:val="00077D48"/>
    <w:rsid w:val="00084195"/>
    <w:rsid w:val="00085BCC"/>
    <w:rsid w:val="000937EA"/>
    <w:rsid w:val="000945CC"/>
    <w:rsid w:val="00096F0E"/>
    <w:rsid w:val="000A36B5"/>
    <w:rsid w:val="000A4D96"/>
    <w:rsid w:val="000A4FB3"/>
    <w:rsid w:val="000A6771"/>
    <w:rsid w:val="000B6908"/>
    <w:rsid w:val="000B6D56"/>
    <w:rsid w:val="000B7422"/>
    <w:rsid w:val="000C1150"/>
    <w:rsid w:val="000C3330"/>
    <w:rsid w:val="000C3981"/>
    <w:rsid w:val="000C52C6"/>
    <w:rsid w:val="000C78BD"/>
    <w:rsid w:val="000D18C7"/>
    <w:rsid w:val="000D4E16"/>
    <w:rsid w:val="000D6C46"/>
    <w:rsid w:val="000D6D1C"/>
    <w:rsid w:val="000D7B1B"/>
    <w:rsid w:val="000D7E6C"/>
    <w:rsid w:val="000E16AC"/>
    <w:rsid w:val="000E22A1"/>
    <w:rsid w:val="000E342A"/>
    <w:rsid w:val="000E4BD0"/>
    <w:rsid w:val="000E6470"/>
    <w:rsid w:val="000E6622"/>
    <w:rsid w:val="000E7996"/>
    <w:rsid w:val="000F0920"/>
    <w:rsid w:val="000F0A6A"/>
    <w:rsid w:val="000F1679"/>
    <w:rsid w:val="0010294D"/>
    <w:rsid w:val="00104B37"/>
    <w:rsid w:val="0010527C"/>
    <w:rsid w:val="001065BA"/>
    <w:rsid w:val="001117DA"/>
    <w:rsid w:val="0011502D"/>
    <w:rsid w:val="0011637B"/>
    <w:rsid w:val="00116A54"/>
    <w:rsid w:val="0012331E"/>
    <w:rsid w:val="0012398B"/>
    <w:rsid w:val="001245C6"/>
    <w:rsid w:val="00124A0E"/>
    <w:rsid w:val="00125027"/>
    <w:rsid w:val="00126AB8"/>
    <w:rsid w:val="00131D8F"/>
    <w:rsid w:val="001320C7"/>
    <w:rsid w:val="00135999"/>
    <w:rsid w:val="00135FDB"/>
    <w:rsid w:val="00137A1F"/>
    <w:rsid w:val="00140263"/>
    <w:rsid w:val="001404E8"/>
    <w:rsid w:val="0014460A"/>
    <w:rsid w:val="00144FF7"/>
    <w:rsid w:val="0014659F"/>
    <w:rsid w:val="0015118B"/>
    <w:rsid w:val="001520DD"/>
    <w:rsid w:val="00156D5A"/>
    <w:rsid w:val="00157733"/>
    <w:rsid w:val="00160552"/>
    <w:rsid w:val="00160D0A"/>
    <w:rsid w:val="00167B68"/>
    <w:rsid w:val="001713F8"/>
    <w:rsid w:val="00174C65"/>
    <w:rsid w:val="001752FD"/>
    <w:rsid w:val="001776B7"/>
    <w:rsid w:val="00177C34"/>
    <w:rsid w:val="00181097"/>
    <w:rsid w:val="00181978"/>
    <w:rsid w:val="00183796"/>
    <w:rsid w:val="001844C6"/>
    <w:rsid w:val="0018637D"/>
    <w:rsid w:val="00191A02"/>
    <w:rsid w:val="001923A8"/>
    <w:rsid w:val="00192F34"/>
    <w:rsid w:val="0019555A"/>
    <w:rsid w:val="001966A8"/>
    <w:rsid w:val="001A035B"/>
    <w:rsid w:val="001A047E"/>
    <w:rsid w:val="001A1DF6"/>
    <w:rsid w:val="001A1FE2"/>
    <w:rsid w:val="001A50AB"/>
    <w:rsid w:val="001A6665"/>
    <w:rsid w:val="001B2571"/>
    <w:rsid w:val="001B4F04"/>
    <w:rsid w:val="001B6EDA"/>
    <w:rsid w:val="001C0E14"/>
    <w:rsid w:val="001C3183"/>
    <w:rsid w:val="001C5FA3"/>
    <w:rsid w:val="001D5D27"/>
    <w:rsid w:val="001D616B"/>
    <w:rsid w:val="001D741B"/>
    <w:rsid w:val="001E22E2"/>
    <w:rsid w:val="001E386F"/>
    <w:rsid w:val="001E45D4"/>
    <w:rsid w:val="001E522F"/>
    <w:rsid w:val="001E7E6D"/>
    <w:rsid w:val="001F06FF"/>
    <w:rsid w:val="001F4DC0"/>
    <w:rsid w:val="001F576C"/>
    <w:rsid w:val="001F648B"/>
    <w:rsid w:val="002021C6"/>
    <w:rsid w:val="00203746"/>
    <w:rsid w:val="00205C79"/>
    <w:rsid w:val="002072B0"/>
    <w:rsid w:val="00207357"/>
    <w:rsid w:val="0021335E"/>
    <w:rsid w:val="00213BF2"/>
    <w:rsid w:val="0022147B"/>
    <w:rsid w:val="002226FE"/>
    <w:rsid w:val="00222761"/>
    <w:rsid w:val="00222E03"/>
    <w:rsid w:val="00225EE2"/>
    <w:rsid w:val="00227024"/>
    <w:rsid w:val="0023108C"/>
    <w:rsid w:val="002325AD"/>
    <w:rsid w:val="00232E31"/>
    <w:rsid w:val="00232F01"/>
    <w:rsid w:val="00234088"/>
    <w:rsid w:val="0023433A"/>
    <w:rsid w:val="00235B6D"/>
    <w:rsid w:val="00235EBE"/>
    <w:rsid w:val="0024008A"/>
    <w:rsid w:val="0024274A"/>
    <w:rsid w:val="00243C3F"/>
    <w:rsid w:val="002502BD"/>
    <w:rsid w:val="00250C26"/>
    <w:rsid w:val="00256A00"/>
    <w:rsid w:val="00260B27"/>
    <w:rsid w:val="0026442F"/>
    <w:rsid w:val="00266BD9"/>
    <w:rsid w:val="002701A2"/>
    <w:rsid w:val="002717CC"/>
    <w:rsid w:val="0027345F"/>
    <w:rsid w:val="00273C9E"/>
    <w:rsid w:val="002747D6"/>
    <w:rsid w:val="002772BB"/>
    <w:rsid w:val="00280FC0"/>
    <w:rsid w:val="00282E2C"/>
    <w:rsid w:val="002902F4"/>
    <w:rsid w:val="00291BBB"/>
    <w:rsid w:val="00293323"/>
    <w:rsid w:val="00293852"/>
    <w:rsid w:val="00293B83"/>
    <w:rsid w:val="00296837"/>
    <w:rsid w:val="00296BCF"/>
    <w:rsid w:val="00296CD9"/>
    <w:rsid w:val="002A61C8"/>
    <w:rsid w:val="002A6781"/>
    <w:rsid w:val="002A6E11"/>
    <w:rsid w:val="002A76AF"/>
    <w:rsid w:val="002A76D2"/>
    <w:rsid w:val="002B3A37"/>
    <w:rsid w:val="002B61C3"/>
    <w:rsid w:val="002B6C4E"/>
    <w:rsid w:val="002C4BD9"/>
    <w:rsid w:val="002C7884"/>
    <w:rsid w:val="002C7AB5"/>
    <w:rsid w:val="002D022B"/>
    <w:rsid w:val="002D03C3"/>
    <w:rsid w:val="002D274A"/>
    <w:rsid w:val="002D6805"/>
    <w:rsid w:val="002D6BC3"/>
    <w:rsid w:val="002E1949"/>
    <w:rsid w:val="002E23FB"/>
    <w:rsid w:val="002E67E6"/>
    <w:rsid w:val="002E772F"/>
    <w:rsid w:val="002F1023"/>
    <w:rsid w:val="002F2299"/>
    <w:rsid w:val="002F38A5"/>
    <w:rsid w:val="00301344"/>
    <w:rsid w:val="00302418"/>
    <w:rsid w:val="003030F2"/>
    <w:rsid w:val="00303812"/>
    <w:rsid w:val="00305AA0"/>
    <w:rsid w:val="003112FA"/>
    <w:rsid w:val="0031142A"/>
    <w:rsid w:val="00311F66"/>
    <w:rsid w:val="00312D01"/>
    <w:rsid w:val="00313604"/>
    <w:rsid w:val="00314FC5"/>
    <w:rsid w:val="0032089A"/>
    <w:rsid w:val="00322295"/>
    <w:rsid w:val="00325B4A"/>
    <w:rsid w:val="00326A42"/>
    <w:rsid w:val="00333E1A"/>
    <w:rsid w:val="00342830"/>
    <w:rsid w:val="00342988"/>
    <w:rsid w:val="00344D5D"/>
    <w:rsid w:val="00347500"/>
    <w:rsid w:val="00347E30"/>
    <w:rsid w:val="003502B9"/>
    <w:rsid w:val="00350BDA"/>
    <w:rsid w:val="00351EC1"/>
    <w:rsid w:val="00354FC1"/>
    <w:rsid w:val="00355832"/>
    <w:rsid w:val="00356A39"/>
    <w:rsid w:val="0036246A"/>
    <w:rsid w:val="003625D4"/>
    <w:rsid w:val="003636B0"/>
    <w:rsid w:val="00366409"/>
    <w:rsid w:val="0037209B"/>
    <w:rsid w:val="00376198"/>
    <w:rsid w:val="003765BF"/>
    <w:rsid w:val="003770CB"/>
    <w:rsid w:val="003859AE"/>
    <w:rsid w:val="00386B46"/>
    <w:rsid w:val="003909DD"/>
    <w:rsid w:val="00391552"/>
    <w:rsid w:val="00391A98"/>
    <w:rsid w:val="00392B7F"/>
    <w:rsid w:val="00392C66"/>
    <w:rsid w:val="00394AFB"/>
    <w:rsid w:val="003A0695"/>
    <w:rsid w:val="003A189D"/>
    <w:rsid w:val="003B2339"/>
    <w:rsid w:val="003B57B3"/>
    <w:rsid w:val="003C27EF"/>
    <w:rsid w:val="003C4A54"/>
    <w:rsid w:val="003C7372"/>
    <w:rsid w:val="003D250A"/>
    <w:rsid w:val="003D3482"/>
    <w:rsid w:val="003D3DE0"/>
    <w:rsid w:val="003D54E4"/>
    <w:rsid w:val="003D7875"/>
    <w:rsid w:val="003D7A31"/>
    <w:rsid w:val="003E0F54"/>
    <w:rsid w:val="003E5C50"/>
    <w:rsid w:val="003E6424"/>
    <w:rsid w:val="003E7EA9"/>
    <w:rsid w:val="003F566A"/>
    <w:rsid w:val="003F59F4"/>
    <w:rsid w:val="003F6222"/>
    <w:rsid w:val="003F6CE7"/>
    <w:rsid w:val="00400222"/>
    <w:rsid w:val="00402448"/>
    <w:rsid w:val="00404585"/>
    <w:rsid w:val="004123DB"/>
    <w:rsid w:val="004135BE"/>
    <w:rsid w:val="004177C7"/>
    <w:rsid w:val="00417DF9"/>
    <w:rsid w:val="00417ED5"/>
    <w:rsid w:val="00422AAE"/>
    <w:rsid w:val="004253D4"/>
    <w:rsid w:val="00425963"/>
    <w:rsid w:val="00431079"/>
    <w:rsid w:val="0043275E"/>
    <w:rsid w:val="00433F9E"/>
    <w:rsid w:val="00435A9B"/>
    <w:rsid w:val="00435B22"/>
    <w:rsid w:val="00437338"/>
    <w:rsid w:val="0044252B"/>
    <w:rsid w:val="0044517C"/>
    <w:rsid w:val="0044537D"/>
    <w:rsid w:val="004462AF"/>
    <w:rsid w:val="004502F3"/>
    <w:rsid w:val="004509A7"/>
    <w:rsid w:val="00451B5B"/>
    <w:rsid w:val="00453982"/>
    <w:rsid w:val="00453DD5"/>
    <w:rsid w:val="00454673"/>
    <w:rsid w:val="004565E9"/>
    <w:rsid w:val="004602D0"/>
    <w:rsid w:val="00461538"/>
    <w:rsid w:val="00462D37"/>
    <w:rsid w:val="00463818"/>
    <w:rsid w:val="00466EFA"/>
    <w:rsid w:val="0047502C"/>
    <w:rsid w:val="0047659F"/>
    <w:rsid w:val="004807AB"/>
    <w:rsid w:val="004817A8"/>
    <w:rsid w:val="00484DC1"/>
    <w:rsid w:val="0048724A"/>
    <w:rsid w:val="00487628"/>
    <w:rsid w:val="00490EE7"/>
    <w:rsid w:val="004916BC"/>
    <w:rsid w:val="00493790"/>
    <w:rsid w:val="004965F8"/>
    <w:rsid w:val="0049744A"/>
    <w:rsid w:val="004A3DBA"/>
    <w:rsid w:val="004A3E5E"/>
    <w:rsid w:val="004A7EFE"/>
    <w:rsid w:val="004B1D9D"/>
    <w:rsid w:val="004B3AD9"/>
    <w:rsid w:val="004B7AF8"/>
    <w:rsid w:val="004B7F7F"/>
    <w:rsid w:val="004C0D1A"/>
    <w:rsid w:val="004C15EB"/>
    <w:rsid w:val="004C1A1B"/>
    <w:rsid w:val="004C338B"/>
    <w:rsid w:val="004D1943"/>
    <w:rsid w:val="004D349D"/>
    <w:rsid w:val="004D6BE7"/>
    <w:rsid w:val="004E2283"/>
    <w:rsid w:val="004E2A0A"/>
    <w:rsid w:val="004E2ABA"/>
    <w:rsid w:val="004E2DEB"/>
    <w:rsid w:val="004E38B8"/>
    <w:rsid w:val="004E5F60"/>
    <w:rsid w:val="004E61CF"/>
    <w:rsid w:val="004E76E9"/>
    <w:rsid w:val="004F1C83"/>
    <w:rsid w:val="004F1CC4"/>
    <w:rsid w:val="004F4B35"/>
    <w:rsid w:val="005040E9"/>
    <w:rsid w:val="0050616B"/>
    <w:rsid w:val="00511155"/>
    <w:rsid w:val="00511F3D"/>
    <w:rsid w:val="005121A3"/>
    <w:rsid w:val="00514870"/>
    <w:rsid w:val="005158E9"/>
    <w:rsid w:val="00520C65"/>
    <w:rsid w:val="005254A3"/>
    <w:rsid w:val="00527771"/>
    <w:rsid w:val="005318D6"/>
    <w:rsid w:val="00534ED9"/>
    <w:rsid w:val="00543839"/>
    <w:rsid w:val="005477BA"/>
    <w:rsid w:val="00551DBD"/>
    <w:rsid w:val="00554114"/>
    <w:rsid w:val="005548F3"/>
    <w:rsid w:val="00554FA2"/>
    <w:rsid w:val="005562BB"/>
    <w:rsid w:val="0056017F"/>
    <w:rsid w:val="00561373"/>
    <w:rsid w:val="005634B7"/>
    <w:rsid w:val="00564302"/>
    <w:rsid w:val="00564C1F"/>
    <w:rsid w:val="00565AA3"/>
    <w:rsid w:val="005663D5"/>
    <w:rsid w:val="0057159D"/>
    <w:rsid w:val="00571707"/>
    <w:rsid w:val="00572138"/>
    <w:rsid w:val="005768E9"/>
    <w:rsid w:val="00580F79"/>
    <w:rsid w:val="005813DF"/>
    <w:rsid w:val="005821E1"/>
    <w:rsid w:val="005824B0"/>
    <w:rsid w:val="00582565"/>
    <w:rsid w:val="005828DB"/>
    <w:rsid w:val="0058405E"/>
    <w:rsid w:val="0058414C"/>
    <w:rsid w:val="0059242F"/>
    <w:rsid w:val="00592C87"/>
    <w:rsid w:val="005949BA"/>
    <w:rsid w:val="00594E16"/>
    <w:rsid w:val="0059549E"/>
    <w:rsid w:val="005976ED"/>
    <w:rsid w:val="005979E3"/>
    <w:rsid w:val="005A4496"/>
    <w:rsid w:val="005A49C9"/>
    <w:rsid w:val="005A64A6"/>
    <w:rsid w:val="005A715E"/>
    <w:rsid w:val="005B1DFC"/>
    <w:rsid w:val="005B5B66"/>
    <w:rsid w:val="005B6515"/>
    <w:rsid w:val="005C2ADC"/>
    <w:rsid w:val="005C55A0"/>
    <w:rsid w:val="005D42A1"/>
    <w:rsid w:val="005D54E9"/>
    <w:rsid w:val="005D578C"/>
    <w:rsid w:val="005D5837"/>
    <w:rsid w:val="005D5A7F"/>
    <w:rsid w:val="005E0062"/>
    <w:rsid w:val="005E125C"/>
    <w:rsid w:val="005E28A5"/>
    <w:rsid w:val="005E5F2F"/>
    <w:rsid w:val="005E7338"/>
    <w:rsid w:val="005F097F"/>
    <w:rsid w:val="005F3E61"/>
    <w:rsid w:val="005F3F21"/>
    <w:rsid w:val="005F5F5F"/>
    <w:rsid w:val="005F62D4"/>
    <w:rsid w:val="005F6FD5"/>
    <w:rsid w:val="005F793F"/>
    <w:rsid w:val="0060412A"/>
    <w:rsid w:val="00604A49"/>
    <w:rsid w:val="00606417"/>
    <w:rsid w:val="0061264B"/>
    <w:rsid w:val="006166EC"/>
    <w:rsid w:val="00616D27"/>
    <w:rsid w:val="00616F63"/>
    <w:rsid w:val="0062152D"/>
    <w:rsid w:val="00621AC2"/>
    <w:rsid w:val="00621F06"/>
    <w:rsid w:val="006239F8"/>
    <w:rsid w:val="00625519"/>
    <w:rsid w:val="00625F08"/>
    <w:rsid w:val="00626AEC"/>
    <w:rsid w:val="0062782A"/>
    <w:rsid w:val="00627FA6"/>
    <w:rsid w:val="00630599"/>
    <w:rsid w:val="00630EE9"/>
    <w:rsid w:val="0063422A"/>
    <w:rsid w:val="0063475F"/>
    <w:rsid w:val="00635E4C"/>
    <w:rsid w:val="00642715"/>
    <w:rsid w:val="006449F3"/>
    <w:rsid w:val="00646467"/>
    <w:rsid w:val="0064753F"/>
    <w:rsid w:val="00650046"/>
    <w:rsid w:val="00656E61"/>
    <w:rsid w:val="00660145"/>
    <w:rsid w:val="006633BF"/>
    <w:rsid w:val="006655C3"/>
    <w:rsid w:val="00670310"/>
    <w:rsid w:val="00681DFE"/>
    <w:rsid w:val="00682C57"/>
    <w:rsid w:val="006835EA"/>
    <w:rsid w:val="00683EA5"/>
    <w:rsid w:val="00685F12"/>
    <w:rsid w:val="006907C3"/>
    <w:rsid w:val="00691C6F"/>
    <w:rsid w:val="00692095"/>
    <w:rsid w:val="00692F68"/>
    <w:rsid w:val="006A00C4"/>
    <w:rsid w:val="006A064D"/>
    <w:rsid w:val="006A08DF"/>
    <w:rsid w:val="006A3CE7"/>
    <w:rsid w:val="006B116B"/>
    <w:rsid w:val="006B1D3A"/>
    <w:rsid w:val="006B5244"/>
    <w:rsid w:val="006B67ED"/>
    <w:rsid w:val="006C2789"/>
    <w:rsid w:val="006C2BC5"/>
    <w:rsid w:val="006C6534"/>
    <w:rsid w:val="006C727A"/>
    <w:rsid w:val="006D3530"/>
    <w:rsid w:val="006D3E90"/>
    <w:rsid w:val="006D66CE"/>
    <w:rsid w:val="006D6EAB"/>
    <w:rsid w:val="006E2711"/>
    <w:rsid w:val="006E48F3"/>
    <w:rsid w:val="006E6F38"/>
    <w:rsid w:val="006F2093"/>
    <w:rsid w:val="006F3CF6"/>
    <w:rsid w:val="006F73A2"/>
    <w:rsid w:val="006F77AF"/>
    <w:rsid w:val="0070083B"/>
    <w:rsid w:val="00700D39"/>
    <w:rsid w:val="007023BE"/>
    <w:rsid w:val="00703EEF"/>
    <w:rsid w:val="00707649"/>
    <w:rsid w:val="00714733"/>
    <w:rsid w:val="00720CC8"/>
    <w:rsid w:val="007217BD"/>
    <w:rsid w:val="00722AC3"/>
    <w:rsid w:val="007248FC"/>
    <w:rsid w:val="00725262"/>
    <w:rsid w:val="00725469"/>
    <w:rsid w:val="00725600"/>
    <w:rsid w:val="0072639F"/>
    <w:rsid w:val="00726B79"/>
    <w:rsid w:val="00727222"/>
    <w:rsid w:val="00727EC7"/>
    <w:rsid w:val="00727F0C"/>
    <w:rsid w:val="007318F2"/>
    <w:rsid w:val="00734C20"/>
    <w:rsid w:val="00735611"/>
    <w:rsid w:val="00741FBE"/>
    <w:rsid w:val="0074572C"/>
    <w:rsid w:val="0074591F"/>
    <w:rsid w:val="00745C78"/>
    <w:rsid w:val="00746432"/>
    <w:rsid w:val="007507C5"/>
    <w:rsid w:val="00752E38"/>
    <w:rsid w:val="007536B0"/>
    <w:rsid w:val="00753FA5"/>
    <w:rsid w:val="00755FFB"/>
    <w:rsid w:val="007602AA"/>
    <w:rsid w:val="00761776"/>
    <w:rsid w:val="00763AAF"/>
    <w:rsid w:val="007650CB"/>
    <w:rsid w:val="00765510"/>
    <w:rsid w:val="007670A3"/>
    <w:rsid w:val="00767908"/>
    <w:rsid w:val="007716F6"/>
    <w:rsid w:val="00772957"/>
    <w:rsid w:val="0077333C"/>
    <w:rsid w:val="007747C4"/>
    <w:rsid w:val="00774D87"/>
    <w:rsid w:val="00775B09"/>
    <w:rsid w:val="007761DF"/>
    <w:rsid w:val="00777D4A"/>
    <w:rsid w:val="00782C43"/>
    <w:rsid w:val="007832EA"/>
    <w:rsid w:val="00783E83"/>
    <w:rsid w:val="00784CC6"/>
    <w:rsid w:val="00786BDC"/>
    <w:rsid w:val="007908A2"/>
    <w:rsid w:val="00791402"/>
    <w:rsid w:val="007918D6"/>
    <w:rsid w:val="00791D61"/>
    <w:rsid w:val="00795AA0"/>
    <w:rsid w:val="00796684"/>
    <w:rsid w:val="007A08DB"/>
    <w:rsid w:val="007A442E"/>
    <w:rsid w:val="007A679B"/>
    <w:rsid w:val="007A7A4F"/>
    <w:rsid w:val="007B24F9"/>
    <w:rsid w:val="007B62AF"/>
    <w:rsid w:val="007B7D23"/>
    <w:rsid w:val="007C00F1"/>
    <w:rsid w:val="007C2A25"/>
    <w:rsid w:val="007C2A28"/>
    <w:rsid w:val="007C3A41"/>
    <w:rsid w:val="007C3CE9"/>
    <w:rsid w:val="007C4057"/>
    <w:rsid w:val="007C50D2"/>
    <w:rsid w:val="007D3E60"/>
    <w:rsid w:val="007D3F7E"/>
    <w:rsid w:val="007D51B8"/>
    <w:rsid w:val="007D563B"/>
    <w:rsid w:val="007D70B3"/>
    <w:rsid w:val="007D7EA0"/>
    <w:rsid w:val="007E2B12"/>
    <w:rsid w:val="007E5EC9"/>
    <w:rsid w:val="007F13EE"/>
    <w:rsid w:val="007F36EA"/>
    <w:rsid w:val="007F3D28"/>
    <w:rsid w:val="007F4554"/>
    <w:rsid w:val="007F649C"/>
    <w:rsid w:val="00802331"/>
    <w:rsid w:val="00802B5F"/>
    <w:rsid w:val="008070F2"/>
    <w:rsid w:val="00811407"/>
    <w:rsid w:val="00812690"/>
    <w:rsid w:val="00814C67"/>
    <w:rsid w:val="00820048"/>
    <w:rsid w:val="0082150A"/>
    <w:rsid w:val="00825120"/>
    <w:rsid w:val="00831306"/>
    <w:rsid w:val="008319A5"/>
    <w:rsid w:val="008337F1"/>
    <w:rsid w:val="008359D2"/>
    <w:rsid w:val="00840D73"/>
    <w:rsid w:val="00841E83"/>
    <w:rsid w:val="00842D0A"/>
    <w:rsid w:val="00843018"/>
    <w:rsid w:val="00844442"/>
    <w:rsid w:val="00844F2C"/>
    <w:rsid w:val="00845098"/>
    <w:rsid w:val="00845130"/>
    <w:rsid w:val="008453E8"/>
    <w:rsid w:val="00845FAD"/>
    <w:rsid w:val="0084744F"/>
    <w:rsid w:val="00851F75"/>
    <w:rsid w:val="008573BD"/>
    <w:rsid w:val="00861BC9"/>
    <w:rsid w:val="008628F4"/>
    <w:rsid w:val="008628FF"/>
    <w:rsid w:val="008654F2"/>
    <w:rsid w:val="00870179"/>
    <w:rsid w:val="008720B0"/>
    <w:rsid w:val="00872101"/>
    <w:rsid w:val="008747EC"/>
    <w:rsid w:val="00876602"/>
    <w:rsid w:val="008822AF"/>
    <w:rsid w:val="0088397D"/>
    <w:rsid w:val="0088705D"/>
    <w:rsid w:val="00890AB3"/>
    <w:rsid w:val="00891A65"/>
    <w:rsid w:val="0089348A"/>
    <w:rsid w:val="008948FB"/>
    <w:rsid w:val="008A09B4"/>
    <w:rsid w:val="008B0852"/>
    <w:rsid w:val="008B2C9B"/>
    <w:rsid w:val="008B7657"/>
    <w:rsid w:val="008B7D1E"/>
    <w:rsid w:val="008C1A1B"/>
    <w:rsid w:val="008C4DEB"/>
    <w:rsid w:val="008C4E80"/>
    <w:rsid w:val="008C7595"/>
    <w:rsid w:val="008D3595"/>
    <w:rsid w:val="008D4CAE"/>
    <w:rsid w:val="008D5C57"/>
    <w:rsid w:val="008D640A"/>
    <w:rsid w:val="008D7BA4"/>
    <w:rsid w:val="008E0BFB"/>
    <w:rsid w:val="008E27AB"/>
    <w:rsid w:val="008E5F24"/>
    <w:rsid w:val="008E6007"/>
    <w:rsid w:val="008E6A0B"/>
    <w:rsid w:val="008F07DC"/>
    <w:rsid w:val="008F13CB"/>
    <w:rsid w:val="0090033A"/>
    <w:rsid w:val="009023D2"/>
    <w:rsid w:val="00904B7C"/>
    <w:rsid w:val="00905DCC"/>
    <w:rsid w:val="009060C9"/>
    <w:rsid w:val="00906393"/>
    <w:rsid w:val="0090705A"/>
    <w:rsid w:val="00910578"/>
    <w:rsid w:val="00912216"/>
    <w:rsid w:val="00912724"/>
    <w:rsid w:val="0091299A"/>
    <w:rsid w:val="00912DEE"/>
    <w:rsid w:val="009139CD"/>
    <w:rsid w:val="00913B60"/>
    <w:rsid w:val="0091464F"/>
    <w:rsid w:val="00914B74"/>
    <w:rsid w:val="0091780D"/>
    <w:rsid w:val="00922453"/>
    <w:rsid w:val="009252E1"/>
    <w:rsid w:val="00925945"/>
    <w:rsid w:val="00925F1D"/>
    <w:rsid w:val="009427BB"/>
    <w:rsid w:val="009435AD"/>
    <w:rsid w:val="00943617"/>
    <w:rsid w:val="00944493"/>
    <w:rsid w:val="00945640"/>
    <w:rsid w:val="00947359"/>
    <w:rsid w:val="009475BA"/>
    <w:rsid w:val="00950780"/>
    <w:rsid w:val="00950FCB"/>
    <w:rsid w:val="0095308E"/>
    <w:rsid w:val="0095333B"/>
    <w:rsid w:val="0095640D"/>
    <w:rsid w:val="00960E98"/>
    <w:rsid w:val="00961B02"/>
    <w:rsid w:val="00965273"/>
    <w:rsid w:val="00965F9E"/>
    <w:rsid w:val="0097145D"/>
    <w:rsid w:val="0097215C"/>
    <w:rsid w:val="009723BE"/>
    <w:rsid w:val="0098504C"/>
    <w:rsid w:val="00987585"/>
    <w:rsid w:val="00990397"/>
    <w:rsid w:val="00993156"/>
    <w:rsid w:val="00993A06"/>
    <w:rsid w:val="00993BE9"/>
    <w:rsid w:val="00993C11"/>
    <w:rsid w:val="0099447D"/>
    <w:rsid w:val="009A148B"/>
    <w:rsid w:val="009A4954"/>
    <w:rsid w:val="009A62BD"/>
    <w:rsid w:val="009A6B67"/>
    <w:rsid w:val="009A7293"/>
    <w:rsid w:val="009A7EFD"/>
    <w:rsid w:val="009B4112"/>
    <w:rsid w:val="009B50EC"/>
    <w:rsid w:val="009B6979"/>
    <w:rsid w:val="009B6F44"/>
    <w:rsid w:val="009B78F4"/>
    <w:rsid w:val="009D2F09"/>
    <w:rsid w:val="009D4993"/>
    <w:rsid w:val="009D4E0F"/>
    <w:rsid w:val="009D54DB"/>
    <w:rsid w:val="009E1A7D"/>
    <w:rsid w:val="009E1D98"/>
    <w:rsid w:val="009E361D"/>
    <w:rsid w:val="009E3C29"/>
    <w:rsid w:val="009E5502"/>
    <w:rsid w:val="009F00C3"/>
    <w:rsid w:val="009F02C4"/>
    <w:rsid w:val="009F02D1"/>
    <w:rsid w:val="009F0F9C"/>
    <w:rsid w:val="009F253F"/>
    <w:rsid w:val="00A002B4"/>
    <w:rsid w:val="00A0156C"/>
    <w:rsid w:val="00A017ED"/>
    <w:rsid w:val="00A03B52"/>
    <w:rsid w:val="00A04197"/>
    <w:rsid w:val="00A04B22"/>
    <w:rsid w:val="00A05271"/>
    <w:rsid w:val="00A06518"/>
    <w:rsid w:val="00A071AF"/>
    <w:rsid w:val="00A117DE"/>
    <w:rsid w:val="00A15B22"/>
    <w:rsid w:val="00A15CFC"/>
    <w:rsid w:val="00A16C4C"/>
    <w:rsid w:val="00A17294"/>
    <w:rsid w:val="00A17BDF"/>
    <w:rsid w:val="00A20A35"/>
    <w:rsid w:val="00A21583"/>
    <w:rsid w:val="00A21750"/>
    <w:rsid w:val="00A21B88"/>
    <w:rsid w:val="00A22FAA"/>
    <w:rsid w:val="00A24101"/>
    <w:rsid w:val="00A256BD"/>
    <w:rsid w:val="00A30B0C"/>
    <w:rsid w:val="00A31CDF"/>
    <w:rsid w:val="00A3240D"/>
    <w:rsid w:val="00A32EC2"/>
    <w:rsid w:val="00A33786"/>
    <w:rsid w:val="00A41306"/>
    <w:rsid w:val="00A45783"/>
    <w:rsid w:val="00A462D9"/>
    <w:rsid w:val="00A50367"/>
    <w:rsid w:val="00A52612"/>
    <w:rsid w:val="00A55D4F"/>
    <w:rsid w:val="00A564E3"/>
    <w:rsid w:val="00A60CDE"/>
    <w:rsid w:val="00A62E1B"/>
    <w:rsid w:val="00A65E89"/>
    <w:rsid w:val="00A67D89"/>
    <w:rsid w:val="00A7014A"/>
    <w:rsid w:val="00A70318"/>
    <w:rsid w:val="00A70E1B"/>
    <w:rsid w:val="00A71110"/>
    <w:rsid w:val="00A733BB"/>
    <w:rsid w:val="00A74A91"/>
    <w:rsid w:val="00A74E6C"/>
    <w:rsid w:val="00A77BCE"/>
    <w:rsid w:val="00A77C54"/>
    <w:rsid w:val="00A834E8"/>
    <w:rsid w:val="00A84884"/>
    <w:rsid w:val="00A85319"/>
    <w:rsid w:val="00A90FB3"/>
    <w:rsid w:val="00A92176"/>
    <w:rsid w:val="00A924EE"/>
    <w:rsid w:val="00AA0A44"/>
    <w:rsid w:val="00AA3BF0"/>
    <w:rsid w:val="00AA46E4"/>
    <w:rsid w:val="00AB07CB"/>
    <w:rsid w:val="00AB0FDA"/>
    <w:rsid w:val="00AB536D"/>
    <w:rsid w:val="00AC00B8"/>
    <w:rsid w:val="00AC1702"/>
    <w:rsid w:val="00AC6E1C"/>
    <w:rsid w:val="00AC6E3A"/>
    <w:rsid w:val="00AD1DD2"/>
    <w:rsid w:val="00AD1DDB"/>
    <w:rsid w:val="00AD207C"/>
    <w:rsid w:val="00AD3652"/>
    <w:rsid w:val="00AD4F4D"/>
    <w:rsid w:val="00AD7C05"/>
    <w:rsid w:val="00AE3526"/>
    <w:rsid w:val="00AE3A9D"/>
    <w:rsid w:val="00AE42A8"/>
    <w:rsid w:val="00AE70C6"/>
    <w:rsid w:val="00AE797E"/>
    <w:rsid w:val="00AF1AA6"/>
    <w:rsid w:val="00AF1D18"/>
    <w:rsid w:val="00B017AB"/>
    <w:rsid w:val="00B02FBC"/>
    <w:rsid w:val="00B03845"/>
    <w:rsid w:val="00B056D4"/>
    <w:rsid w:val="00B07743"/>
    <w:rsid w:val="00B07D12"/>
    <w:rsid w:val="00B1010C"/>
    <w:rsid w:val="00B11151"/>
    <w:rsid w:val="00B11D2C"/>
    <w:rsid w:val="00B131C9"/>
    <w:rsid w:val="00B15765"/>
    <w:rsid w:val="00B22A0F"/>
    <w:rsid w:val="00B308C0"/>
    <w:rsid w:val="00B30925"/>
    <w:rsid w:val="00B32269"/>
    <w:rsid w:val="00B35243"/>
    <w:rsid w:val="00B3758F"/>
    <w:rsid w:val="00B4002C"/>
    <w:rsid w:val="00B40552"/>
    <w:rsid w:val="00B41407"/>
    <w:rsid w:val="00B46425"/>
    <w:rsid w:val="00B46F88"/>
    <w:rsid w:val="00B50B46"/>
    <w:rsid w:val="00B51CE3"/>
    <w:rsid w:val="00B52325"/>
    <w:rsid w:val="00B556DE"/>
    <w:rsid w:val="00B55F46"/>
    <w:rsid w:val="00B617D5"/>
    <w:rsid w:val="00B64315"/>
    <w:rsid w:val="00B64641"/>
    <w:rsid w:val="00B64BEC"/>
    <w:rsid w:val="00B64F03"/>
    <w:rsid w:val="00B658BD"/>
    <w:rsid w:val="00B66C98"/>
    <w:rsid w:val="00B74D18"/>
    <w:rsid w:val="00B77630"/>
    <w:rsid w:val="00B77E92"/>
    <w:rsid w:val="00B81346"/>
    <w:rsid w:val="00B83F4E"/>
    <w:rsid w:val="00B86AC1"/>
    <w:rsid w:val="00B878E7"/>
    <w:rsid w:val="00B914D6"/>
    <w:rsid w:val="00B918D4"/>
    <w:rsid w:val="00B92E30"/>
    <w:rsid w:val="00B94317"/>
    <w:rsid w:val="00B97020"/>
    <w:rsid w:val="00B9774F"/>
    <w:rsid w:val="00BA1A1A"/>
    <w:rsid w:val="00BB199A"/>
    <w:rsid w:val="00BB1B47"/>
    <w:rsid w:val="00BB2C29"/>
    <w:rsid w:val="00BB5727"/>
    <w:rsid w:val="00BB6561"/>
    <w:rsid w:val="00BC17E4"/>
    <w:rsid w:val="00BC1981"/>
    <w:rsid w:val="00BC1F52"/>
    <w:rsid w:val="00BC3BE7"/>
    <w:rsid w:val="00BD21CE"/>
    <w:rsid w:val="00BD36B7"/>
    <w:rsid w:val="00BD4E3A"/>
    <w:rsid w:val="00BD5051"/>
    <w:rsid w:val="00BD6450"/>
    <w:rsid w:val="00BD679C"/>
    <w:rsid w:val="00BE082B"/>
    <w:rsid w:val="00BE19C3"/>
    <w:rsid w:val="00BF2F7F"/>
    <w:rsid w:val="00BF779B"/>
    <w:rsid w:val="00C04236"/>
    <w:rsid w:val="00C051B7"/>
    <w:rsid w:val="00C07635"/>
    <w:rsid w:val="00C13732"/>
    <w:rsid w:val="00C13E4A"/>
    <w:rsid w:val="00C16FB4"/>
    <w:rsid w:val="00C21B1C"/>
    <w:rsid w:val="00C27645"/>
    <w:rsid w:val="00C30708"/>
    <w:rsid w:val="00C32946"/>
    <w:rsid w:val="00C32C07"/>
    <w:rsid w:val="00C336C3"/>
    <w:rsid w:val="00C34478"/>
    <w:rsid w:val="00C361E9"/>
    <w:rsid w:val="00C371D6"/>
    <w:rsid w:val="00C41A70"/>
    <w:rsid w:val="00C433F3"/>
    <w:rsid w:val="00C457AA"/>
    <w:rsid w:val="00C459EA"/>
    <w:rsid w:val="00C45BF1"/>
    <w:rsid w:val="00C61A39"/>
    <w:rsid w:val="00C62E4C"/>
    <w:rsid w:val="00C6372C"/>
    <w:rsid w:val="00C63B2E"/>
    <w:rsid w:val="00C64E73"/>
    <w:rsid w:val="00C651AE"/>
    <w:rsid w:val="00C66F1F"/>
    <w:rsid w:val="00C715A8"/>
    <w:rsid w:val="00C73114"/>
    <w:rsid w:val="00C74337"/>
    <w:rsid w:val="00C743B4"/>
    <w:rsid w:val="00C74BBB"/>
    <w:rsid w:val="00C76370"/>
    <w:rsid w:val="00C76600"/>
    <w:rsid w:val="00C82B94"/>
    <w:rsid w:val="00C83EA0"/>
    <w:rsid w:val="00C85056"/>
    <w:rsid w:val="00C85E65"/>
    <w:rsid w:val="00C91B25"/>
    <w:rsid w:val="00C930C9"/>
    <w:rsid w:val="00C93696"/>
    <w:rsid w:val="00C9386F"/>
    <w:rsid w:val="00C94802"/>
    <w:rsid w:val="00CA0497"/>
    <w:rsid w:val="00CA2043"/>
    <w:rsid w:val="00CA4CFE"/>
    <w:rsid w:val="00CB2684"/>
    <w:rsid w:val="00CB3954"/>
    <w:rsid w:val="00CB3FA1"/>
    <w:rsid w:val="00CB4E5D"/>
    <w:rsid w:val="00CB51EE"/>
    <w:rsid w:val="00CB651E"/>
    <w:rsid w:val="00CB7D4F"/>
    <w:rsid w:val="00CC072B"/>
    <w:rsid w:val="00CC1B3B"/>
    <w:rsid w:val="00CC3A7C"/>
    <w:rsid w:val="00CC48C5"/>
    <w:rsid w:val="00CD1A05"/>
    <w:rsid w:val="00CD47B2"/>
    <w:rsid w:val="00CD64A2"/>
    <w:rsid w:val="00CE0FD3"/>
    <w:rsid w:val="00CE1647"/>
    <w:rsid w:val="00CE3290"/>
    <w:rsid w:val="00CE797F"/>
    <w:rsid w:val="00CF3A13"/>
    <w:rsid w:val="00CF7875"/>
    <w:rsid w:val="00D0118A"/>
    <w:rsid w:val="00D060FC"/>
    <w:rsid w:val="00D07D47"/>
    <w:rsid w:val="00D13EEC"/>
    <w:rsid w:val="00D161AB"/>
    <w:rsid w:val="00D17D1A"/>
    <w:rsid w:val="00D202BA"/>
    <w:rsid w:val="00D20A1B"/>
    <w:rsid w:val="00D20F4E"/>
    <w:rsid w:val="00D22A21"/>
    <w:rsid w:val="00D26561"/>
    <w:rsid w:val="00D27B37"/>
    <w:rsid w:val="00D34185"/>
    <w:rsid w:val="00D3472E"/>
    <w:rsid w:val="00D36561"/>
    <w:rsid w:val="00D37BF5"/>
    <w:rsid w:val="00D41668"/>
    <w:rsid w:val="00D448F5"/>
    <w:rsid w:val="00D4795E"/>
    <w:rsid w:val="00D5510C"/>
    <w:rsid w:val="00D618B7"/>
    <w:rsid w:val="00D61921"/>
    <w:rsid w:val="00D62073"/>
    <w:rsid w:val="00D636C4"/>
    <w:rsid w:val="00D63C89"/>
    <w:rsid w:val="00D660C0"/>
    <w:rsid w:val="00D67B73"/>
    <w:rsid w:val="00D67DA5"/>
    <w:rsid w:val="00D70A77"/>
    <w:rsid w:val="00D72642"/>
    <w:rsid w:val="00D72CA6"/>
    <w:rsid w:val="00D7375D"/>
    <w:rsid w:val="00D73F05"/>
    <w:rsid w:val="00D7430E"/>
    <w:rsid w:val="00D746A8"/>
    <w:rsid w:val="00D7588D"/>
    <w:rsid w:val="00D7632C"/>
    <w:rsid w:val="00D7652D"/>
    <w:rsid w:val="00D76F35"/>
    <w:rsid w:val="00D80331"/>
    <w:rsid w:val="00D81FBE"/>
    <w:rsid w:val="00D823EC"/>
    <w:rsid w:val="00D82FB8"/>
    <w:rsid w:val="00D83C9B"/>
    <w:rsid w:val="00D8427F"/>
    <w:rsid w:val="00D859CB"/>
    <w:rsid w:val="00D91F23"/>
    <w:rsid w:val="00D924F3"/>
    <w:rsid w:val="00D92824"/>
    <w:rsid w:val="00D93B1A"/>
    <w:rsid w:val="00D97B40"/>
    <w:rsid w:val="00DA0851"/>
    <w:rsid w:val="00DA22FC"/>
    <w:rsid w:val="00DA390F"/>
    <w:rsid w:val="00DA408C"/>
    <w:rsid w:val="00DA4CAF"/>
    <w:rsid w:val="00DA536A"/>
    <w:rsid w:val="00DA7DE2"/>
    <w:rsid w:val="00DB1E40"/>
    <w:rsid w:val="00DB228C"/>
    <w:rsid w:val="00DB36C8"/>
    <w:rsid w:val="00DB38AF"/>
    <w:rsid w:val="00DC20F9"/>
    <w:rsid w:val="00DC41DB"/>
    <w:rsid w:val="00DC4AA5"/>
    <w:rsid w:val="00DD06A0"/>
    <w:rsid w:val="00DD7AFF"/>
    <w:rsid w:val="00DE0602"/>
    <w:rsid w:val="00DE0C5E"/>
    <w:rsid w:val="00DE2594"/>
    <w:rsid w:val="00DE498E"/>
    <w:rsid w:val="00DE71B5"/>
    <w:rsid w:val="00DE7C92"/>
    <w:rsid w:val="00DE7E84"/>
    <w:rsid w:val="00DF063B"/>
    <w:rsid w:val="00DF0F8C"/>
    <w:rsid w:val="00DF22E3"/>
    <w:rsid w:val="00DF2527"/>
    <w:rsid w:val="00DF39B5"/>
    <w:rsid w:val="00DF57D3"/>
    <w:rsid w:val="00DF595D"/>
    <w:rsid w:val="00DF5C4C"/>
    <w:rsid w:val="00E017EF"/>
    <w:rsid w:val="00E02871"/>
    <w:rsid w:val="00E05808"/>
    <w:rsid w:val="00E06491"/>
    <w:rsid w:val="00E115D5"/>
    <w:rsid w:val="00E134C9"/>
    <w:rsid w:val="00E136A7"/>
    <w:rsid w:val="00E13B9C"/>
    <w:rsid w:val="00E13CD9"/>
    <w:rsid w:val="00E154AA"/>
    <w:rsid w:val="00E2016F"/>
    <w:rsid w:val="00E24292"/>
    <w:rsid w:val="00E24E52"/>
    <w:rsid w:val="00E25E43"/>
    <w:rsid w:val="00E33231"/>
    <w:rsid w:val="00E36FD2"/>
    <w:rsid w:val="00E37282"/>
    <w:rsid w:val="00E40CA9"/>
    <w:rsid w:val="00E40E99"/>
    <w:rsid w:val="00E43DCB"/>
    <w:rsid w:val="00E44A40"/>
    <w:rsid w:val="00E4602C"/>
    <w:rsid w:val="00E475F2"/>
    <w:rsid w:val="00E501F2"/>
    <w:rsid w:val="00E53CD9"/>
    <w:rsid w:val="00E5509C"/>
    <w:rsid w:val="00E607E3"/>
    <w:rsid w:val="00E60EFB"/>
    <w:rsid w:val="00E623FF"/>
    <w:rsid w:val="00E62C24"/>
    <w:rsid w:val="00E6517D"/>
    <w:rsid w:val="00E73A02"/>
    <w:rsid w:val="00E743B6"/>
    <w:rsid w:val="00E74883"/>
    <w:rsid w:val="00E75A92"/>
    <w:rsid w:val="00E80549"/>
    <w:rsid w:val="00E82D9D"/>
    <w:rsid w:val="00E85AAC"/>
    <w:rsid w:val="00E85BD1"/>
    <w:rsid w:val="00E8687F"/>
    <w:rsid w:val="00E90516"/>
    <w:rsid w:val="00E90A71"/>
    <w:rsid w:val="00E955A5"/>
    <w:rsid w:val="00E97756"/>
    <w:rsid w:val="00EA0E0F"/>
    <w:rsid w:val="00EA38B7"/>
    <w:rsid w:val="00EA6AA7"/>
    <w:rsid w:val="00EB3F90"/>
    <w:rsid w:val="00EB49C0"/>
    <w:rsid w:val="00EB53B6"/>
    <w:rsid w:val="00EB623B"/>
    <w:rsid w:val="00EB6846"/>
    <w:rsid w:val="00EB748F"/>
    <w:rsid w:val="00EB76A4"/>
    <w:rsid w:val="00EC0D6C"/>
    <w:rsid w:val="00EC1741"/>
    <w:rsid w:val="00EC36DD"/>
    <w:rsid w:val="00EC6FB7"/>
    <w:rsid w:val="00EC7A98"/>
    <w:rsid w:val="00ED0B15"/>
    <w:rsid w:val="00ED1193"/>
    <w:rsid w:val="00ED1810"/>
    <w:rsid w:val="00ED2024"/>
    <w:rsid w:val="00ED53A0"/>
    <w:rsid w:val="00ED55E6"/>
    <w:rsid w:val="00ED6340"/>
    <w:rsid w:val="00EE248C"/>
    <w:rsid w:val="00EE2A20"/>
    <w:rsid w:val="00EE4CFE"/>
    <w:rsid w:val="00EE516D"/>
    <w:rsid w:val="00EE7444"/>
    <w:rsid w:val="00EF027B"/>
    <w:rsid w:val="00EF0B52"/>
    <w:rsid w:val="00EF0EF4"/>
    <w:rsid w:val="00EF107A"/>
    <w:rsid w:val="00EF1E46"/>
    <w:rsid w:val="00EF3832"/>
    <w:rsid w:val="00EF3B50"/>
    <w:rsid w:val="00EF4618"/>
    <w:rsid w:val="00EF4AE6"/>
    <w:rsid w:val="00F02C53"/>
    <w:rsid w:val="00F03C52"/>
    <w:rsid w:val="00F0477B"/>
    <w:rsid w:val="00F07124"/>
    <w:rsid w:val="00F12978"/>
    <w:rsid w:val="00F153A0"/>
    <w:rsid w:val="00F1604B"/>
    <w:rsid w:val="00F17515"/>
    <w:rsid w:val="00F17F8C"/>
    <w:rsid w:val="00F21310"/>
    <w:rsid w:val="00F21C41"/>
    <w:rsid w:val="00F253A2"/>
    <w:rsid w:val="00F312DB"/>
    <w:rsid w:val="00F32FFE"/>
    <w:rsid w:val="00F34AD0"/>
    <w:rsid w:val="00F34B8F"/>
    <w:rsid w:val="00F37821"/>
    <w:rsid w:val="00F37BF0"/>
    <w:rsid w:val="00F40E65"/>
    <w:rsid w:val="00F41015"/>
    <w:rsid w:val="00F411A7"/>
    <w:rsid w:val="00F501D4"/>
    <w:rsid w:val="00F547F9"/>
    <w:rsid w:val="00F54E51"/>
    <w:rsid w:val="00F60700"/>
    <w:rsid w:val="00F60FE8"/>
    <w:rsid w:val="00F61298"/>
    <w:rsid w:val="00F61EB9"/>
    <w:rsid w:val="00F64376"/>
    <w:rsid w:val="00F67B42"/>
    <w:rsid w:val="00F7057F"/>
    <w:rsid w:val="00F76458"/>
    <w:rsid w:val="00F76DA7"/>
    <w:rsid w:val="00F80A69"/>
    <w:rsid w:val="00F83AFE"/>
    <w:rsid w:val="00F84FA4"/>
    <w:rsid w:val="00F852C4"/>
    <w:rsid w:val="00F8580C"/>
    <w:rsid w:val="00F87ACA"/>
    <w:rsid w:val="00F90DFB"/>
    <w:rsid w:val="00F92077"/>
    <w:rsid w:val="00F94DB3"/>
    <w:rsid w:val="00F951F0"/>
    <w:rsid w:val="00F9582E"/>
    <w:rsid w:val="00FA0CAD"/>
    <w:rsid w:val="00FA109D"/>
    <w:rsid w:val="00FA1CE8"/>
    <w:rsid w:val="00FA2888"/>
    <w:rsid w:val="00FA4065"/>
    <w:rsid w:val="00FA55B3"/>
    <w:rsid w:val="00FA580A"/>
    <w:rsid w:val="00FB07C1"/>
    <w:rsid w:val="00FB2C92"/>
    <w:rsid w:val="00FB3C5E"/>
    <w:rsid w:val="00FB641E"/>
    <w:rsid w:val="00FC0DE8"/>
    <w:rsid w:val="00FC192E"/>
    <w:rsid w:val="00FC2328"/>
    <w:rsid w:val="00FC690C"/>
    <w:rsid w:val="00FC6A9A"/>
    <w:rsid w:val="00FD58CB"/>
    <w:rsid w:val="00FD5F2C"/>
    <w:rsid w:val="00FD6272"/>
    <w:rsid w:val="00FE1EB4"/>
    <w:rsid w:val="00FE4E2A"/>
    <w:rsid w:val="00FE7323"/>
    <w:rsid w:val="00FF01B9"/>
    <w:rsid w:val="00FF0C37"/>
    <w:rsid w:val="00FF2668"/>
    <w:rsid w:val="00FF26D5"/>
    <w:rsid w:val="00FF3981"/>
    <w:rsid w:val="00FF4949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FEA2A"/>
  <w15:chartTrackingRefBased/>
  <w15:docId w15:val="{54EADCA9-549B-42D3-962D-0E3D619C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4C"/>
    <w:pPr>
      <w:spacing w:before="60" w:after="6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Ttulo1">
    <w:name w:val="heading 1"/>
    <w:basedOn w:val="Normal"/>
    <w:next w:val="Ttulo2"/>
    <w:link w:val="Ttulo1Car"/>
    <w:autoRedefine/>
    <w:uiPriority w:val="9"/>
    <w:qFormat/>
    <w:rsid w:val="00E80549"/>
    <w:pPr>
      <w:keepNext/>
      <w:keepLines/>
      <w:spacing w:before="0" w:after="40"/>
      <w:contextualSpacing/>
      <w:outlineLvl w:val="0"/>
    </w:pPr>
    <w:rPr>
      <w:rFonts w:eastAsiaTheme="majorEastAsia" w:cs="Times New Roman (Headings CS)"/>
      <w:caps/>
      <w:noProof/>
      <w:color w:val="000000" w:themeColor="text1"/>
      <w:spacing w:val="26"/>
      <w:kern w:val="10"/>
      <w:sz w:val="10"/>
      <w:szCs w:val="10"/>
      <w14:ligatures w14:val="none"/>
    </w:rPr>
  </w:style>
  <w:style w:type="paragraph" w:styleId="Ttulo2">
    <w:name w:val="heading 2"/>
    <w:basedOn w:val="Normal"/>
    <w:next w:val="Ttulo3"/>
    <w:link w:val="Ttulo2Car"/>
    <w:autoRedefine/>
    <w:uiPriority w:val="9"/>
    <w:unhideWhenUsed/>
    <w:qFormat/>
    <w:rsid w:val="005821E1"/>
    <w:pPr>
      <w:keepNext/>
      <w:keepLines/>
      <w:spacing w:before="0" w:after="0"/>
      <w:jc w:val="center"/>
      <w:outlineLvl w:val="1"/>
    </w:pPr>
    <w:rPr>
      <w:rFonts w:eastAsiaTheme="majorEastAsia" w:cs="Times New Roman (Headings CS)"/>
      <w:bCs/>
      <w:caps/>
      <w:color w:val="325F63" w:themeColor="accent3" w:themeShade="80"/>
      <w:spacing w:val="20"/>
      <w:sz w:val="32"/>
      <w:szCs w:val="24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990397"/>
    <w:pPr>
      <w:keepNext/>
      <w:keepLines/>
      <w:spacing w:before="360"/>
      <w:ind w:left="-108"/>
      <w:contextualSpacing/>
      <w:jc w:val="both"/>
      <w:outlineLvl w:val="2"/>
    </w:pPr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03B52"/>
    <w:pPr>
      <w:keepNext/>
      <w:keepLines/>
      <w:pBdr>
        <w:bottom w:val="single" w:sz="4" w:space="1" w:color="4A936D" w:themeColor="accent2" w:themeShade="BF"/>
      </w:pBdr>
      <w:spacing w:before="40"/>
      <w:outlineLvl w:val="3"/>
    </w:pPr>
    <w:rPr>
      <w:rFonts w:eastAsiaTheme="majorEastAsia" w:cstheme="majorBidi"/>
      <w:b/>
      <w:iCs/>
      <w:color w:val="303D45" w:themeColor="text2" w:themeShade="BF"/>
      <w:sz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31306"/>
    <w:pPr>
      <w:keepNext/>
      <w:keepLines/>
      <w:spacing w:before="40"/>
      <w:outlineLvl w:val="4"/>
    </w:pPr>
    <w:rPr>
      <w:rFonts w:asciiTheme="majorHAnsi" w:eastAsiaTheme="majorEastAsia" w:hAnsiTheme="majorHAnsi" w:cs="Times New Roman (Headings CS)"/>
      <w:i/>
      <w:color w:val="303D45" w:themeColor="text2" w:themeShade="BF"/>
      <w:sz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3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6249" w:themeColor="accent2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6249" w:themeColor="accent2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07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7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macro">
    <w:name w:val="macro"/>
    <w:link w:val="TextomacroCar"/>
    <w:uiPriority w:val="99"/>
    <w:semiHidden/>
    <w:unhideWhenUsed/>
    <w:rsid w:val="006E48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72" w:right="72"/>
    </w:pPr>
    <w:rPr>
      <w:rFonts w:ascii="Consolas" w:eastAsiaTheme="minorEastAsia" w:hAnsi="Consolas"/>
      <w:kern w:val="22"/>
      <w:szCs w:val="20"/>
      <w:lang w:eastAsia="ja-JP"/>
      <w14:ligatures w14:val="standard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E48F3"/>
    <w:rPr>
      <w:rFonts w:ascii="Consolas" w:eastAsiaTheme="minorEastAsia" w:hAnsi="Consolas"/>
      <w:kern w:val="22"/>
      <w:szCs w:val="20"/>
      <w:lang w:eastAsia="ja-JP"/>
      <w14:ligatures w14:val="standard"/>
    </w:rPr>
  </w:style>
  <w:style w:type="paragraph" w:styleId="Encabezado">
    <w:name w:val="header"/>
    <w:basedOn w:val="Normal"/>
    <w:link w:val="EncabezadoCar"/>
    <w:uiPriority w:val="99"/>
    <w:unhideWhenUsed/>
    <w:rsid w:val="00A24101"/>
    <w:rPr>
      <w:sz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Piedepgina">
    <w:name w:val="footer"/>
    <w:basedOn w:val="Normal"/>
    <w:link w:val="PiedepginaCar"/>
    <w:autoRedefine/>
    <w:uiPriority w:val="99"/>
    <w:unhideWhenUsed/>
    <w:qFormat/>
    <w:rsid w:val="00A24101"/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character" w:customStyle="1" w:styleId="Ttulo3Car">
    <w:name w:val="Título 3 Car"/>
    <w:basedOn w:val="Fuentedeprrafopredeter"/>
    <w:link w:val="Ttulo3"/>
    <w:uiPriority w:val="9"/>
    <w:rsid w:val="00990397"/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kern w:val="22"/>
      <w:sz w:val="32"/>
      <w:szCs w:val="24"/>
      <w:lang w:eastAsia="ja-JP"/>
      <w14:ligatures w14:val="standard"/>
    </w:rPr>
  </w:style>
  <w:style w:type="paragraph" w:styleId="Ttulo">
    <w:name w:val="Title"/>
    <w:basedOn w:val="Normal"/>
    <w:link w:val="TtuloCar"/>
    <w:autoRedefine/>
    <w:uiPriority w:val="3"/>
    <w:qFormat/>
    <w:rsid w:val="0026442F"/>
    <w:pPr>
      <w:spacing w:before="960" w:after="0"/>
    </w:pPr>
    <w:rPr>
      <w:rFonts w:asciiTheme="majorHAnsi" w:eastAsiaTheme="majorEastAsia" w:hAnsiTheme="majorHAnsi" w:cstheme="majorBidi"/>
      <w:b/>
      <w:caps/>
      <w:color w:val="325F63" w:themeColor="accent3" w:themeShade="80"/>
      <w:sz w:val="88"/>
      <w:szCs w:val="52"/>
    </w:rPr>
  </w:style>
  <w:style w:type="character" w:customStyle="1" w:styleId="TtuloCar">
    <w:name w:val="Título Car"/>
    <w:basedOn w:val="Fuentedeprrafopredeter"/>
    <w:link w:val="Ttulo"/>
    <w:uiPriority w:val="3"/>
    <w:rsid w:val="0026442F"/>
    <w:rPr>
      <w:rFonts w:asciiTheme="majorHAnsi" w:eastAsiaTheme="majorEastAsia" w:hAnsiTheme="majorHAnsi" w:cstheme="majorBidi"/>
      <w:b/>
      <w:caps/>
      <w:color w:val="325F63" w:themeColor="accent3" w:themeShade="80"/>
      <w:kern w:val="22"/>
      <w:sz w:val="88"/>
      <w:szCs w:val="52"/>
      <w:lang w:eastAsia="ja-JP"/>
      <w14:ligatures w14:val="standard"/>
    </w:rPr>
  </w:style>
  <w:style w:type="paragraph" w:styleId="Subttulo">
    <w:name w:val="Subtitle"/>
    <w:basedOn w:val="Normal"/>
    <w:link w:val="SubttuloCar"/>
    <w:autoRedefine/>
    <w:uiPriority w:val="1"/>
    <w:qFormat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sz w:val="32"/>
      <w:szCs w:val="28"/>
    </w:rPr>
  </w:style>
  <w:style w:type="character" w:customStyle="1" w:styleId="SubttuloCar">
    <w:name w:val="Subtítulo Car"/>
    <w:basedOn w:val="Fuentedeprrafopredeter"/>
    <w:link w:val="Subttulo"/>
    <w:uiPriority w:val="1"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kern w:val="22"/>
      <w:sz w:val="32"/>
      <w:szCs w:val="28"/>
      <w:lang w:eastAsia="ja-JP"/>
      <w14:ligatures w14:val="standard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7DC"/>
    <w:rPr>
      <w:rFonts w:asciiTheme="majorHAnsi" w:eastAsiaTheme="majorEastAsia" w:hAnsiTheme="majorHAnsi" w:cstheme="majorBidi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7DC"/>
    <w:rPr>
      <w:rFonts w:asciiTheme="majorHAnsi" w:eastAsiaTheme="majorEastAsia" w:hAnsiTheme="majorHAnsi" w:cstheme="majorBidi"/>
      <w:i/>
      <w:iCs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F07DC"/>
    <w:rPr>
      <w:i/>
      <w:iCs/>
      <w:color w:val="484644" w:themeColor="accent1" w:themeShade="8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F07DC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F07DC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F07DC"/>
    <w:pPr>
      <w:pBdr>
        <w:top w:val="single" w:sz="4" w:space="10" w:color="484644" w:themeColor="accent1" w:themeShade="80"/>
        <w:bottom w:val="single" w:sz="4" w:space="10" w:color="484644" w:themeColor="accent1" w:themeShade="80"/>
      </w:pBdr>
      <w:spacing w:before="360" w:after="360"/>
      <w:jc w:val="center"/>
    </w:pPr>
    <w:rPr>
      <w:i/>
      <w:iCs/>
      <w:color w:val="484644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F07DC"/>
    <w:rPr>
      <w:i/>
      <w:iCs/>
      <w:color w:val="484644" w:themeColor="accent1" w:themeShade="8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F07DC"/>
    <w:rPr>
      <w:b/>
      <w:bCs/>
      <w:caps w:val="0"/>
      <w:smallCaps/>
      <w:color w:val="484644" w:themeColor="accent1" w:themeShade="80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07DC"/>
    <w:pPr>
      <w:spacing w:after="200"/>
    </w:pPr>
    <w:rPr>
      <w:i/>
      <w:iCs/>
      <w:color w:val="40525D" w:themeColor="text2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80549"/>
    <w:rPr>
      <w:rFonts w:ascii="Segoe UI" w:eastAsiaTheme="majorEastAsia" w:hAnsi="Segoe UI" w:cs="Times New Roman (Headings CS)"/>
      <w:caps/>
      <w:noProof/>
      <w:color w:val="000000" w:themeColor="text1"/>
      <w:spacing w:val="26"/>
      <w:kern w:val="10"/>
      <w:sz w:val="10"/>
      <w:szCs w:val="10"/>
      <w:lang w:eastAsia="ja-JP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F07DC"/>
    <w:pPr>
      <w:outlineLvl w:val="9"/>
    </w:pPr>
  </w:style>
  <w:style w:type="character" w:customStyle="1" w:styleId="Ttulo2Car">
    <w:name w:val="Título 2 Car"/>
    <w:basedOn w:val="Fuentedeprrafopredeter"/>
    <w:link w:val="Ttulo2"/>
    <w:uiPriority w:val="9"/>
    <w:rsid w:val="005821E1"/>
    <w:rPr>
      <w:rFonts w:eastAsiaTheme="majorEastAsia" w:cs="Times New Roman (Headings CS)"/>
      <w:bCs/>
      <w:caps/>
      <w:color w:val="325F63" w:themeColor="accent3" w:themeShade="80"/>
      <w:spacing w:val="20"/>
      <w:kern w:val="22"/>
      <w:sz w:val="32"/>
      <w:szCs w:val="24"/>
      <w:lang w:eastAsia="ja-JP"/>
      <w14:ligatures w14:val="standar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7DC"/>
    <w:rPr>
      <w:rFonts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7DC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8F07DC"/>
    <w:pPr>
      <w:pBdr>
        <w:top w:val="single" w:sz="2" w:space="10" w:color="484644" w:themeColor="accent1" w:themeShade="80"/>
        <w:left w:val="single" w:sz="2" w:space="10" w:color="484644" w:themeColor="accent1" w:themeShade="80"/>
        <w:bottom w:val="single" w:sz="2" w:space="10" w:color="484644" w:themeColor="accent1" w:themeShade="80"/>
        <w:right w:val="single" w:sz="2" w:space="10" w:color="484644" w:themeColor="accent1" w:themeShade="80"/>
      </w:pBdr>
      <w:ind w:left="1152" w:right="1152"/>
    </w:pPr>
    <w:rPr>
      <w:i/>
      <w:iCs/>
      <w:color w:val="484644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07DC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F07DC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F07DC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F07DC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F07DC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07D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07DC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07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07DC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F07DC"/>
    <w:rPr>
      <w:rFonts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F07DC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F07DC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F07DC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8F07DC"/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07DC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07DC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7DC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7DC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F07DC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F07DC"/>
    <w:rPr>
      <w:rFonts w:ascii="Consolas" w:hAnsi="Consolas"/>
      <w:szCs w:val="21"/>
    </w:rPr>
  </w:style>
  <w:style w:type="table" w:customStyle="1" w:styleId="Sinbordes">
    <w:name w:val="Sin bordes"/>
    <w:basedOn w:val="Tablanormal"/>
    <w:uiPriority w:val="99"/>
    <w:rsid w:val="000C3330"/>
    <w:rPr>
      <w:rFonts w:eastAsiaTheme="minorEastAsia"/>
      <w:kern w:val="22"/>
      <w:lang w:eastAsia="ja-JP"/>
      <w14:ligatures w14:val="standard"/>
    </w:rPr>
    <w:tblPr>
      <w:tblBorders>
        <w:insideH w:val="single" w:sz="4" w:space="0" w:color="A9D3BD" w:themeColor="accent2" w:themeTint="99"/>
        <w:insideV w:val="single" w:sz="4" w:space="0" w:color="A9D3BD" w:themeColor="accent2" w:themeTint="99"/>
      </w:tblBorders>
      <w:tblCellMar>
        <w:left w:w="72" w:type="dxa"/>
        <w:right w:w="72" w:type="dxa"/>
      </w:tblCellMar>
    </w:tblPr>
    <w:tblStylePr w:type="firstRow">
      <w:pPr>
        <w:keepNext/>
        <w:wordWrap/>
      </w:pPr>
      <w:rPr>
        <w:rFonts w:asciiTheme="majorHAnsi" w:hAnsiTheme="majorHAnsi"/>
        <w:b/>
        <w:i w:val="0"/>
        <w:caps w:val="0"/>
        <w:smallCaps w:val="0"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C6E2D3" w:themeColor="accent2" w:themeTint="66"/>
          <w:right w:val="nil"/>
          <w:insideH w:val="nil"/>
          <w:insideV w:val="single" w:sz="4" w:space="0" w:color="C6E2D3" w:themeColor="accent2" w:themeTint="66"/>
          <w:tl2br w:val="nil"/>
          <w:tr2bl w:val="nil"/>
        </w:tcBorders>
        <w:vAlign w:val="bottom"/>
      </w:tcPr>
    </w:tblStylePr>
    <w:tblStylePr w:type="firstCol">
      <w:rPr>
        <w:b/>
        <w:i w:val="0"/>
      </w:rPr>
    </w:tblStylePr>
  </w:style>
  <w:style w:type="paragraph" w:customStyle="1" w:styleId="Logotipo">
    <w:name w:val="Logotipo"/>
    <w:basedOn w:val="Normal"/>
    <w:next w:val="Subttulo"/>
    <w:uiPriority w:val="2"/>
    <w:qFormat/>
    <w:rsid w:val="00906393"/>
    <w:pPr>
      <w:spacing w:before="4500" w:after="1440"/>
      <w:jc w:val="right"/>
    </w:pPr>
    <w:rPr>
      <w:color w:val="303D45" w:themeColor="text2" w:themeShade="BF"/>
      <w:sz w:val="52"/>
      <w:szCs w:val="52"/>
    </w:rPr>
  </w:style>
  <w:style w:type="paragraph" w:customStyle="1" w:styleId="Informacindecontacto">
    <w:name w:val="Información de contacto"/>
    <w:basedOn w:val="Normal"/>
    <w:next w:val="Normal"/>
    <w:uiPriority w:val="4"/>
    <w:qFormat/>
    <w:rsid w:val="00906393"/>
    <w:pPr>
      <w:spacing w:before="1440" w:line="360" w:lineRule="auto"/>
      <w:contextualSpacing/>
      <w:jc w:val="right"/>
    </w:pPr>
    <w:rPr>
      <w:caps/>
    </w:rPr>
  </w:style>
  <w:style w:type="paragraph" w:styleId="Listaconnmeros">
    <w:name w:val="List Number"/>
    <w:basedOn w:val="Normal"/>
    <w:uiPriority w:val="10"/>
    <w:qFormat/>
    <w:rsid w:val="00906393"/>
    <w:pPr>
      <w:numPr>
        <w:numId w:val="6"/>
      </w:numPr>
      <w:contextualSpacing/>
    </w:pPr>
  </w:style>
  <w:style w:type="character" w:styleId="nfasis">
    <w:name w:val="Emphasis"/>
    <w:basedOn w:val="Fuentedeprrafopredeter"/>
    <w:uiPriority w:val="12"/>
    <w:unhideWhenUsed/>
    <w:qFormat/>
    <w:rsid w:val="00906393"/>
    <w:rPr>
      <w:i/>
      <w:iCs/>
      <w:color w:val="595959" w:themeColor="text1" w:themeTint="A6"/>
    </w:rPr>
  </w:style>
  <w:style w:type="paragraph" w:customStyle="1" w:styleId="Piedepginacentrado">
    <w:name w:val="Pie de página centrado"/>
    <w:basedOn w:val="Piedepgina"/>
    <w:link w:val="Carcterdepiedepginacentrado"/>
    <w:autoRedefine/>
    <w:uiPriority w:val="13"/>
    <w:qFormat/>
    <w:rsid w:val="00906393"/>
    <w:pPr>
      <w:jc w:val="center"/>
    </w:pPr>
  </w:style>
  <w:style w:type="character" w:customStyle="1" w:styleId="Carcterdepiedepginacentrado">
    <w:name w:val="Carácter de pie de página centrado"/>
    <w:basedOn w:val="PiedepginaCar"/>
    <w:link w:val="Piedepginacentrado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customStyle="1" w:styleId="Piedepginaalineadoaladerecha">
    <w:name w:val="Pie de página alineado a la derecha"/>
    <w:basedOn w:val="Piedepgina"/>
    <w:link w:val="Carcterdepiedepginaalineadoaladerecha"/>
    <w:uiPriority w:val="13"/>
    <w:qFormat/>
    <w:rsid w:val="00906393"/>
    <w:pPr>
      <w:jc w:val="right"/>
    </w:pPr>
  </w:style>
  <w:style w:type="character" w:customStyle="1" w:styleId="Carcterdepiedepginaalineadoaladerecha">
    <w:name w:val="Carácter de pie de página alineado a la derecha"/>
    <w:basedOn w:val="PiedepginaCar"/>
    <w:link w:val="Piedepginaalineadoaladerecha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Listaconvietas">
    <w:name w:val="List Bullet"/>
    <w:basedOn w:val="Normal"/>
    <w:uiPriority w:val="11"/>
    <w:qFormat/>
    <w:rsid w:val="00906393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AD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F4B35"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rsid w:val="00A03B52"/>
    <w:rPr>
      <w:rFonts w:ascii="Segoe UI" w:eastAsiaTheme="majorEastAsia" w:hAnsi="Segoe UI" w:cstheme="majorBidi"/>
      <w:b/>
      <w:iCs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5Car">
    <w:name w:val="Título 5 Car"/>
    <w:basedOn w:val="Fuentedeprrafopredeter"/>
    <w:link w:val="Ttulo5"/>
    <w:uiPriority w:val="9"/>
    <w:rsid w:val="00831306"/>
    <w:rPr>
      <w:rFonts w:asciiTheme="majorHAnsi" w:eastAsiaTheme="majorEastAsia" w:hAnsiTheme="majorHAnsi" w:cs="Times New Roman (Headings CS)"/>
      <w:i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318"/>
    <w:rPr>
      <w:rFonts w:asciiTheme="majorHAnsi" w:eastAsiaTheme="majorEastAsia" w:hAnsiTheme="majorHAnsi" w:cstheme="majorBidi"/>
      <w:color w:val="326249" w:themeColor="accent2" w:themeShade="80"/>
      <w:kern w:val="22"/>
      <w:lang w:eastAsia="ja-JP"/>
      <w14:ligatures w14:val="standard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318"/>
    <w:rPr>
      <w:rFonts w:asciiTheme="majorHAnsi" w:eastAsiaTheme="majorEastAsia" w:hAnsiTheme="majorHAnsi" w:cstheme="majorBidi"/>
      <w:i/>
      <w:iCs/>
      <w:color w:val="326249" w:themeColor="accent2" w:themeShade="80"/>
      <w:kern w:val="22"/>
      <w:lang w:eastAsia="ja-JP"/>
      <w14:ligatures w14:val="standard"/>
    </w:rPr>
  </w:style>
  <w:style w:type="table" w:customStyle="1" w:styleId="Estilo1">
    <w:name w:val="Estilo 1"/>
    <w:basedOn w:val="Tablanormal"/>
    <w:uiPriority w:val="99"/>
    <w:rsid w:val="000C3330"/>
    <w:pPr>
      <w:spacing w:before="0"/>
    </w:pPr>
    <w:tblPr>
      <w:tblBorders>
        <w:insideH w:val="single" w:sz="4" w:space="0" w:color="4A936D" w:themeColor="accent2" w:themeShade="BF"/>
        <w:insideV w:val="single" w:sz="4" w:space="0" w:color="4A936D" w:themeColor="accent2" w:themeShade="BF"/>
      </w:tblBorders>
    </w:tblPr>
  </w:style>
  <w:style w:type="table" w:customStyle="1" w:styleId="Estilo2">
    <w:name w:val="Estilo2"/>
    <w:basedOn w:val="Tablanormal"/>
    <w:uiPriority w:val="99"/>
    <w:rsid w:val="00812690"/>
    <w:pPr>
      <w:spacing w:before="0"/>
    </w:pPr>
    <w:tblPr>
      <w:tblBorders>
        <w:insideH w:val="single" w:sz="4" w:space="0" w:color="4B8E94" w:themeColor="accent3" w:themeShade="BF"/>
        <w:insideV w:val="single" w:sz="4" w:space="0" w:color="4B8E94" w:themeColor="accent3" w:themeShade="BF"/>
      </w:tblBorders>
    </w:tblPr>
  </w:style>
  <w:style w:type="table" w:customStyle="1" w:styleId="Estilo3">
    <w:name w:val="Estilo3"/>
    <w:basedOn w:val="Tablanormal"/>
    <w:uiPriority w:val="99"/>
    <w:rsid w:val="008720B0"/>
    <w:pPr>
      <w:spacing w:before="0"/>
    </w:pPr>
    <w:tblPr>
      <w:tblBorders>
        <w:insideH w:val="single" w:sz="4" w:space="0" w:color="AAD1D4" w:themeColor="accent3" w:themeTint="99"/>
        <w:insideV w:val="single" w:sz="4" w:space="0" w:color="AAD1D4" w:themeColor="accent3" w:themeTint="99"/>
      </w:tblBorders>
    </w:tblPr>
  </w:style>
  <w:style w:type="paragraph" w:customStyle="1" w:styleId="Marcadordeposicindeimagen">
    <w:name w:val="Marcador de posición de imagen"/>
    <w:basedOn w:val="Ttulo1"/>
    <w:qFormat/>
    <w:rsid w:val="00E80549"/>
  </w:style>
  <w:style w:type="paragraph" w:styleId="Prrafodelista">
    <w:name w:val="List Paragraph"/>
    <w:basedOn w:val="Normal"/>
    <w:uiPriority w:val="34"/>
    <w:unhideWhenUsed/>
    <w:qFormat/>
    <w:rsid w:val="00DD0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3CD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3CD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3475F"/>
    <w:pPr>
      <w:widowControl w:val="0"/>
      <w:autoSpaceDE w:val="0"/>
      <w:autoSpaceDN w:val="0"/>
      <w:spacing w:befor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75F"/>
    <w:pPr>
      <w:widowControl w:val="0"/>
      <w:autoSpaceDE w:val="0"/>
      <w:autoSpaceDN w:val="0"/>
      <w:spacing w:before="0" w:after="0"/>
    </w:pPr>
    <w:rPr>
      <w:rFonts w:ascii="Calibri" w:eastAsia="Calibri" w:hAnsi="Calibri" w:cs="Calibri"/>
      <w:kern w:val="0"/>
      <w:sz w:val="22"/>
      <w:lang w:eastAsia="en-U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C6FB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C6FB7"/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Revisin">
    <w:name w:val="Revision"/>
    <w:hidden/>
    <w:uiPriority w:val="99"/>
    <w:semiHidden/>
    <w:rsid w:val="0044537D"/>
    <w:pPr>
      <w:spacing w:before="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NormalWeb">
    <w:name w:val="Normal (Web)"/>
    <w:basedOn w:val="Normal"/>
    <w:uiPriority w:val="99"/>
    <w:unhideWhenUsed/>
    <w:rsid w:val="004872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s-AR"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487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mailto:dir_investigacion@fcm.uncu.edu.ar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esarrolloinstitucional@fcm.uncu.edu.a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%20EQUIPO\AppData\Roaming\Microsoft\Templates\Plan%20de%20elaboraci&#243;n%20de%20perfiles%20de%20la%20audiencia%20objetiv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32BF6B8C164DFAA16FF9260B80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0DE6-B2FB-47BD-AD20-C9F76B2E9E6A}"/>
      </w:docPartPr>
      <w:docPartBody>
        <w:p w:rsidR="00A27799" w:rsidRDefault="006723F9">
          <w:pPr>
            <w:pStyle w:val="9832BF6B8C164DFAA16FF9260B80CABD"/>
          </w:pPr>
          <w:r w:rsidRPr="00AD3652">
            <w:rPr>
              <w:lang w:bidi="es-ES"/>
            </w:rPr>
            <w:t>VERSIÓN 3.0</w:t>
          </w:r>
        </w:p>
      </w:docPartBody>
    </w:docPart>
    <w:docPart>
      <w:docPartPr>
        <w:name w:val="DCE4F5CC223C4BB6AC2E43023B21B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15B3D-12DE-48DE-B8EC-7E7E1A08CFC1}"/>
      </w:docPartPr>
      <w:docPartBody>
        <w:p w:rsidR="00A27799" w:rsidRDefault="006723F9">
          <w:pPr>
            <w:pStyle w:val="DCE4F5CC223C4BB6AC2E43023B21BDE9"/>
          </w:pPr>
          <w:r w:rsidRPr="00AD3652">
            <w:rPr>
              <w:lang w:bidi="es-ES"/>
            </w:rPr>
            <w:t>Nombre de la empresa</w:t>
          </w:r>
        </w:p>
      </w:docPartBody>
    </w:docPart>
    <w:docPart>
      <w:docPartPr>
        <w:name w:val="4E5D57C08C2F4AC383E1CC0EF8FE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18F4D-12D8-44F9-9113-539BB2703C85}"/>
      </w:docPartPr>
      <w:docPartBody>
        <w:p w:rsidR="00A27799" w:rsidRDefault="006723F9">
          <w:pPr>
            <w:pStyle w:val="4E5D57C08C2F4AC383E1CC0EF8FE6315"/>
          </w:pPr>
          <w:r w:rsidRPr="00AD3652">
            <w:rPr>
              <w:lang w:bidi="es-ES"/>
            </w:rPr>
            <w:t>Avenida Casablanca 265, Lima</w:t>
          </w:r>
        </w:p>
      </w:docPartBody>
    </w:docPart>
    <w:docPart>
      <w:docPartPr>
        <w:name w:val="6983557905864005B951B42008E10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5F952-E0BF-494B-BCF9-EE65B3A07EE5}"/>
      </w:docPartPr>
      <w:docPartBody>
        <w:p w:rsidR="00A27799" w:rsidRDefault="006723F9">
          <w:pPr>
            <w:pStyle w:val="6983557905864005B951B42008E107F5"/>
          </w:pPr>
          <w:r w:rsidRPr="00AD3652">
            <w:rPr>
              <w:lang w:bidi="es-ES"/>
            </w:rPr>
            <w:t>Plan de elaboración de perfiles de la audiencia objetivo</w:t>
          </w:r>
        </w:p>
      </w:docPartBody>
    </w:docPart>
    <w:docPart>
      <w:docPartPr>
        <w:name w:val="76A25605BA4E4ED8BE93F5E2C80A2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182B2-5000-488B-9544-E940838DB0DC}"/>
      </w:docPartPr>
      <w:docPartBody>
        <w:p w:rsidR="00A27799" w:rsidRDefault="006723F9">
          <w:pPr>
            <w:pStyle w:val="76A25605BA4E4ED8BE93F5E2C80A2520"/>
          </w:pPr>
          <w:r w:rsidRPr="00AD3652">
            <w:rPr>
              <w:lang w:bidi="es-ES"/>
            </w:rPr>
            <w:t>Acción</w:t>
          </w:r>
        </w:p>
      </w:docPartBody>
    </w:docPart>
    <w:docPart>
      <w:docPartPr>
        <w:name w:val="CC7473814D214EA0929838150291C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6182B-6DFB-4014-AE3E-57FD323C6D57}"/>
      </w:docPartPr>
      <w:docPartBody>
        <w:p w:rsidR="003808D1" w:rsidRDefault="00A27799" w:rsidP="00A27799">
          <w:pPr>
            <w:pStyle w:val="CC7473814D214EA0929838150291C232"/>
          </w:pPr>
          <w:r w:rsidRPr="00AD3652">
            <w:rPr>
              <w:lang w:bidi="es-ES"/>
            </w:rPr>
            <w:t>9/1/23</w:t>
          </w:r>
        </w:p>
      </w:docPartBody>
    </w:docPart>
    <w:docPart>
      <w:docPartPr>
        <w:name w:val="6B7240BA43DB4382A85CCE0CA7780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C333F-0152-46ED-BEB0-5F8B36B8522D}"/>
      </w:docPartPr>
      <w:docPartBody>
        <w:p w:rsidR="003808D1" w:rsidRDefault="00A27799" w:rsidP="00A27799">
          <w:pPr>
            <w:pStyle w:val="6B7240BA43DB4382A85CCE0CA778026E"/>
          </w:pPr>
          <w:r w:rsidRPr="00AD3652">
            <w:rPr>
              <w:lang w:bidi="es-ES"/>
            </w:rPr>
            <w:t>Nombre de la empresa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90"/>
    <w:rsid w:val="00040EC9"/>
    <w:rsid w:val="00060EAD"/>
    <w:rsid w:val="000937EA"/>
    <w:rsid w:val="000E2B3F"/>
    <w:rsid w:val="001404E8"/>
    <w:rsid w:val="00177C34"/>
    <w:rsid w:val="001C3643"/>
    <w:rsid w:val="001E2ED3"/>
    <w:rsid w:val="0021753B"/>
    <w:rsid w:val="002270DA"/>
    <w:rsid w:val="00263230"/>
    <w:rsid w:val="002B2DCF"/>
    <w:rsid w:val="002D274A"/>
    <w:rsid w:val="003808D1"/>
    <w:rsid w:val="003909DD"/>
    <w:rsid w:val="00391552"/>
    <w:rsid w:val="003C27EF"/>
    <w:rsid w:val="004916BC"/>
    <w:rsid w:val="004965F8"/>
    <w:rsid w:val="004C1A1B"/>
    <w:rsid w:val="004C758A"/>
    <w:rsid w:val="004E0B55"/>
    <w:rsid w:val="004E7270"/>
    <w:rsid w:val="005C511D"/>
    <w:rsid w:val="005D5837"/>
    <w:rsid w:val="00655068"/>
    <w:rsid w:val="006723F9"/>
    <w:rsid w:val="0070094F"/>
    <w:rsid w:val="00734C20"/>
    <w:rsid w:val="007A20CD"/>
    <w:rsid w:val="00834E62"/>
    <w:rsid w:val="00844F2C"/>
    <w:rsid w:val="00845098"/>
    <w:rsid w:val="00866898"/>
    <w:rsid w:val="00872101"/>
    <w:rsid w:val="008948FB"/>
    <w:rsid w:val="008E2197"/>
    <w:rsid w:val="00965F9E"/>
    <w:rsid w:val="009B78F4"/>
    <w:rsid w:val="009D0CAB"/>
    <w:rsid w:val="00A071AF"/>
    <w:rsid w:val="00A15CFC"/>
    <w:rsid w:val="00A27799"/>
    <w:rsid w:val="00A72790"/>
    <w:rsid w:val="00AD4A8B"/>
    <w:rsid w:val="00AE0461"/>
    <w:rsid w:val="00B11151"/>
    <w:rsid w:val="00B4002C"/>
    <w:rsid w:val="00B40552"/>
    <w:rsid w:val="00BE42B3"/>
    <w:rsid w:val="00C313A1"/>
    <w:rsid w:val="00C74337"/>
    <w:rsid w:val="00C82382"/>
    <w:rsid w:val="00D13EEC"/>
    <w:rsid w:val="00DA3FB1"/>
    <w:rsid w:val="00E154AA"/>
    <w:rsid w:val="00E56E65"/>
    <w:rsid w:val="00E623FF"/>
    <w:rsid w:val="00EB3FC5"/>
    <w:rsid w:val="00EC3FA0"/>
    <w:rsid w:val="00EE602F"/>
    <w:rsid w:val="00F00119"/>
    <w:rsid w:val="00F9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832BF6B8C164DFAA16FF9260B80CABD">
    <w:name w:val="9832BF6B8C164DFAA16FF9260B80CABD"/>
  </w:style>
  <w:style w:type="paragraph" w:customStyle="1" w:styleId="DCE4F5CC223C4BB6AC2E43023B21BDE9">
    <w:name w:val="DCE4F5CC223C4BB6AC2E43023B21BDE9"/>
  </w:style>
  <w:style w:type="paragraph" w:customStyle="1" w:styleId="4E5D57C08C2F4AC383E1CC0EF8FE6315">
    <w:name w:val="4E5D57C08C2F4AC383E1CC0EF8FE6315"/>
  </w:style>
  <w:style w:type="paragraph" w:customStyle="1" w:styleId="6983557905864005B951B42008E107F5">
    <w:name w:val="6983557905864005B951B42008E107F5"/>
  </w:style>
  <w:style w:type="character" w:styleId="nfasis">
    <w:name w:val="Emphasis"/>
    <w:basedOn w:val="Fuentedeprrafopredeter"/>
    <w:uiPriority w:val="12"/>
    <w:unhideWhenUsed/>
    <w:qFormat/>
    <w:rPr>
      <w:i/>
      <w:iCs/>
      <w:color w:val="595959" w:themeColor="text1" w:themeTint="A6"/>
    </w:rPr>
  </w:style>
  <w:style w:type="paragraph" w:customStyle="1" w:styleId="76A25605BA4E4ED8BE93F5E2C80A2520">
    <w:name w:val="76A25605BA4E4ED8BE93F5E2C80A2520"/>
  </w:style>
  <w:style w:type="paragraph" w:customStyle="1" w:styleId="CC7473814D214EA0929838150291C232">
    <w:name w:val="CC7473814D214EA0929838150291C232"/>
    <w:rsid w:val="00A27799"/>
  </w:style>
  <w:style w:type="paragraph" w:customStyle="1" w:styleId="6B7240BA43DB4382A85CCE0CA778026E">
    <w:name w:val="6B7240BA43DB4382A85CCE0CA778026E"/>
    <w:rsid w:val="00A277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Theme1">
  <a:themeElements>
    <a:clrScheme name="Target Audience Darker">
      <a:dk1>
        <a:srgbClr val="000000"/>
      </a:dk1>
      <a:lt1>
        <a:srgbClr val="FFFFFF"/>
      </a:lt1>
      <a:dk2>
        <a:srgbClr val="40525D"/>
      </a:dk2>
      <a:lt2>
        <a:srgbClr val="E7E6E6"/>
      </a:lt2>
      <a:accent1>
        <a:srgbClr val="908D8A"/>
      </a:accent1>
      <a:accent2>
        <a:srgbClr val="71B793"/>
      </a:accent2>
      <a:accent3>
        <a:srgbClr val="73B3B8"/>
      </a:accent3>
      <a:accent4>
        <a:srgbClr val="855845"/>
      </a:accent4>
      <a:accent5>
        <a:srgbClr val="D78759"/>
      </a:accent5>
      <a:accent6>
        <a:srgbClr val="544C47"/>
      </a:accent6>
      <a:hlink>
        <a:srgbClr val="0563C1"/>
      </a:hlink>
      <a:folHlink>
        <a:srgbClr val="954F72"/>
      </a:folHlink>
    </a:clrScheme>
    <a:fontScheme name="Custom 76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EDBFA9-3A65-48BB-B52B-739BFE0951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BE9E365-3049-4B33-A783-78872D398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1A611-6A25-4496-9EF1-51C50724354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7C9DAA-A9DD-44C0-904D-F1A93CB4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Plan de elaboración de perfiles de la audiencia objetivo</Template>
  <TotalTime>22</TotalTime>
  <Pages>22</Pages>
  <Words>7485</Words>
  <Characters>41170</Characters>
  <Application>Microsoft Office Word</Application>
  <DocSecurity>0</DocSecurity>
  <Lines>343</Lines>
  <Paragraphs>97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EQUIPO</dc:creator>
  <cp:keywords/>
  <dc:description/>
  <cp:lastModifiedBy>Alicia Penissi</cp:lastModifiedBy>
  <cp:revision>26</cp:revision>
  <cp:lastPrinted>2025-08-06T13:09:00Z</cp:lastPrinted>
  <dcterms:created xsi:type="dcterms:W3CDTF">2026-09-27T01:15:00Z</dcterms:created>
  <dcterms:modified xsi:type="dcterms:W3CDTF">2026-09-27T15:45:00Z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29a3510f-4195-47a8-9bac-482f8192e03a</vt:lpwstr>
  </property>
</Properties>
</file>