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4B8E94" w:themeColor="accent3" w:themeShade="BF"/>
        </w:tblBorders>
        <w:tblLook w:val="0600" w:firstRow="0" w:lastRow="0" w:firstColumn="0" w:lastColumn="0" w:noHBand="1" w:noVBand="1"/>
      </w:tblPr>
      <w:tblGrid>
        <w:gridCol w:w="9026"/>
      </w:tblGrid>
      <w:tr w:rsidR="00580F79" w:rsidRPr="00AF1AA6" w14:paraId="54287D39" w14:textId="77777777" w:rsidTr="00993A06">
        <w:tc>
          <w:tcPr>
            <w:tcW w:w="9026" w:type="dxa"/>
          </w:tcPr>
          <w:p w14:paraId="38529B9C" w14:textId="4F46CCB5" w:rsidR="00580F79" w:rsidRPr="00AF1AA6" w:rsidRDefault="00580F79" w:rsidP="005821E1">
            <w:pPr>
              <w:pStyle w:val="Ttulo2"/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</w:pPr>
            <w:r w:rsidRPr="00AF1AA6"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  <w:t>A</w:t>
            </w:r>
            <w:r w:rsidRPr="00AF1AA6">
              <w:rPr>
                <w:rStyle w:val="Ttulo1Car"/>
                <w:caps/>
                <w:color w:val="325F63" w:themeColor="accent3" w:themeShade="80"/>
                <w:spacing w:val="20"/>
                <w:kern w:val="22"/>
                <w:sz w:val="32"/>
                <w:szCs w:val="24"/>
              </w:rPr>
              <w:t>NEXO 6</w:t>
            </w:r>
          </w:p>
        </w:tc>
      </w:tr>
    </w:tbl>
    <w:p w14:paraId="2D31A5DF" w14:textId="43386C18" w:rsidR="00993A06" w:rsidRPr="001A6665" w:rsidRDefault="00F67B42" w:rsidP="00993A06">
      <w:pPr>
        <w:jc w:val="center"/>
        <w:rPr>
          <w:b/>
          <w:bCs/>
          <w:sz w:val="22"/>
        </w:rPr>
      </w:pPr>
      <w:r w:rsidRPr="001A6665">
        <w:rPr>
          <w:sz w:val="18"/>
        </w:rPr>
        <w:t>Pautas para la presentación oral de los trabajos realizados en el marco de las Becas de Investigación para Estudiantes (Informe Final de beca o aval académico)</w:t>
      </w:r>
    </w:p>
    <w:p w14:paraId="64B5146E" w14:textId="3BEC5FB5" w:rsidR="00993A06" w:rsidRPr="001A6665" w:rsidRDefault="00993A06" w:rsidP="00993A06">
      <w:pPr>
        <w:jc w:val="center"/>
        <w:rPr>
          <w:b/>
          <w:bCs/>
          <w:sz w:val="22"/>
        </w:rPr>
      </w:pPr>
    </w:p>
    <w:p w14:paraId="1A7DD99C" w14:textId="7141D3E5" w:rsidR="007B62AF" w:rsidRPr="001A6665" w:rsidRDefault="0060412A" w:rsidP="00EF1E46">
      <w:pPr>
        <w:jc w:val="both"/>
        <w:rPr>
          <w:sz w:val="22"/>
        </w:rPr>
      </w:pPr>
      <w:r w:rsidRPr="001A6665">
        <w:rPr>
          <w:sz w:val="18"/>
        </w:rPr>
        <w:t>La presentación oral deberá ser elaborada por el/la estudiante (becario/a o con aval académico), bajo la supervisión y revisión de su director/a. La defensa es PRESENCIAL Y OBLIGATORIA y constituye una instancia académica del Programa. En la presentación no deben omitirse los siguientes apartados:</w:t>
      </w:r>
    </w:p>
    <w:p w14:paraId="3ECD921A" w14:textId="77777777" w:rsidR="00DB1E40" w:rsidRPr="001A6665" w:rsidRDefault="00DB1E40" w:rsidP="007B62AF">
      <w:pPr>
        <w:rPr>
          <w:sz w:val="22"/>
        </w:rPr>
      </w:pPr>
    </w:p>
    <w:p w14:paraId="11DDB78D" w14:textId="77777777" w:rsidR="00993A06" w:rsidRPr="001A6665" w:rsidRDefault="00993A06" w:rsidP="00993A06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1A6665">
        <w:rPr>
          <w:sz w:val="18"/>
        </w:rPr>
        <w:t>Apellido y nombres del/de la estudiante:</w:t>
      </w:r>
    </w:p>
    <w:p w14:paraId="5EFDFDC3" w14:textId="77777777" w:rsidR="00096F0E" w:rsidRPr="001A6665" w:rsidRDefault="00AC1702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1A6665">
        <w:rPr>
          <w:sz w:val="18"/>
        </w:rPr>
        <w:t>Condición: ☐ BECARIO/A  ☐ ESTUDIANTE CON AVAL ACADÉMICO</w:t>
      </w:r>
    </w:p>
    <w:p w14:paraId="01D74BCE" w14:textId="77777777" w:rsidR="00993A06" w:rsidRPr="001A6665" w:rsidRDefault="00993A06" w:rsidP="00993A06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1A6665">
        <w:rPr>
          <w:sz w:val="18"/>
        </w:rPr>
        <w:t>Carrera a la que pertenece el/la estudiante:</w:t>
      </w:r>
    </w:p>
    <w:p w14:paraId="3B83DE6D" w14:textId="77777777" w:rsidR="00993A06" w:rsidRPr="001A6665" w:rsidRDefault="00993A06" w:rsidP="00993A06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1A6665">
        <w:rPr>
          <w:b/>
          <w:bCs/>
          <w:sz w:val="22"/>
        </w:rPr>
        <w:t>Título del proyecto de investigación:</w:t>
      </w:r>
    </w:p>
    <w:p w14:paraId="4CF8C51B" w14:textId="77777777" w:rsidR="00993A06" w:rsidRPr="001A6665" w:rsidRDefault="00993A06" w:rsidP="00993A06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1A6665">
        <w:rPr>
          <w:sz w:val="18"/>
        </w:rPr>
        <w:t>Director/a del/de la estudiante:</w:t>
      </w:r>
    </w:p>
    <w:p w14:paraId="4100227A" w14:textId="5A614F31" w:rsidR="00EF1E46" w:rsidRPr="00AF1AA6" w:rsidRDefault="00EF1E46" w:rsidP="00993A06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>A</w:t>
      </w:r>
      <w:r w:rsidR="00E37282" w:rsidRPr="00AF1AA6">
        <w:rPr>
          <w:b/>
          <w:bCs/>
          <w:sz w:val="22"/>
        </w:rPr>
        <w:t>ño de la convocatoria:</w:t>
      </w:r>
    </w:p>
    <w:p w14:paraId="7EAE6E8D" w14:textId="77777777" w:rsidR="00993A06" w:rsidRPr="00AF1AA6" w:rsidRDefault="00993A06" w:rsidP="00993A06">
      <w:pPr>
        <w:jc w:val="both"/>
        <w:rPr>
          <w:b/>
          <w:bCs/>
          <w:sz w:val="22"/>
        </w:rPr>
      </w:pPr>
    </w:p>
    <w:p w14:paraId="02908E7D" w14:textId="77777777" w:rsidR="006D3E90" w:rsidRPr="00AF1AA6" w:rsidRDefault="006D3E90" w:rsidP="006D3E90">
      <w:pPr>
        <w:jc w:val="both"/>
        <w:rPr>
          <w:b/>
          <w:bCs/>
          <w:sz w:val="22"/>
        </w:rPr>
      </w:pPr>
    </w:p>
    <w:p w14:paraId="7EB6F260" w14:textId="5808426B" w:rsidR="006D3E90" w:rsidRPr="00AF1AA6" w:rsidRDefault="006D3E90" w:rsidP="006D3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>INTRODUCCIÓN</w:t>
      </w:r>
    </w:p>
    <w:p w14:paraId="423556A5" w14:textId="77777777" w:rsidR="006D3E90" w:rsidRPr="00AF1AA6" w:rsidRDefault="006D3E90" w:rsidP="00993A06">
      <w:pPr>
        <w:jc w:val="both"/>
        <w:rPr>
          <w:b/>
          <w:bCs/>
          <w:sz w:val="22"/>
        </w:rPr>
      </w:pPr>
    </w:p>
    <w:p w14:paraId="4FE06F53" w14:textId="7C1ADEC9" w:rsidR="00EF1E46" w:rsidRPr="00AF1AA6" w:rsidRDefault="00EF1E46" w:rsidP="00EF3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>OBJETIVOS DEL PROYECTO</w:t>
      </w:r>
    </w:p>
    <w:p w14:paraId="701BB1AB" w14:textId="6535EC1F" w:rsidR="00EF1E46" w:rsidRPr="00AF1AA6" w:rsidRDefault="00EF1E46" w:rsidP="00EF1E46">
      <w:pPr>
        <w:jc w:val="both"/>
        <w:rPr>
          <w:sz w:val="22"/>
        </w:rPr>
      </w:pPr>
      <w:r w:rsidRPr="00AF1AA6">
        <w:rPr>
          <w:sz w:val="22"/>
        </w:rPr>
        <w:t xml:space="preserve">Transcribir textualmente los objetivos </w:t>
      </w:r>
      <w:r w:rsidRPr="00AF1AA6">
        <w:rPr>
          <w:b/>
          <w:bCs/>
          <w:sz w:val="22"/>
        </w:rPr>
        <w:t>originales</w:t>
      </w:r>
      <w:r w:rsidRPr="00AF1AA6">
        <w:rPr>
          <w:sz w:val="22"/>
        </w:rPr>
        <w:t xml:space="preserve"> del proyecto </w:t>
      </w:r>
      <w:r w:rsidR="00E37282" w:rsidRPr="00AF1AA6">
        <w:rPr>
          <w:sz w:val="22"/>
        </w:rPr>
        <w:t xml:space="preserve">(tanto general como específicos) </w:t>
      </w:r>
      <w:r w:rsidRPr="00AF1AA6">
        <w:rPr>
          <w:sz w:val="22"/>
        </w:rPr>
        <w:t xml:space="preserve">e indicar, en forma detallada, el grado de cumplimiento de </w:t>
      </w:r>
      <w:r w:rsidR="0015118B" w:rsidRPr="00AF1AA6">
        <w:rPr>
          <w:sz w:val="22"/>
        </w:rPr>
        <w:t>éstos</w:t>
      </w:r>
      <w:r w:rsidR="0060412A" w:rsidRPr="00AF1AA6">
        <w:rPr>
          <w:sz w:val="22"/>
        </w:rPr>
        <w:t xml:space="preserve"> (en %)</w:t>
      </w:r>
      <w:r w:rsidRPr="00AF1AA6">
        <w:rPr>
          <w:sz w:val="22"/>
        </w:rPr>
        <w:t>.</w:t>
      </w:r>
    </w:p>
    <w:p w14:paraId="15DEB898" w14:textId="77777777" w:rsidR="00E37282" w:rsidRPr="00AF1AA6" w:rsidRDefault="00E37282" w:rsidP="00EF1E46">
      <w:pPr>
        <w:jc w:val="both"/>
        <w:rPr>
          <w:b/>
          <w:bCs/>
          <w:sz w:val="22"/>
        </w:rPr>
      </w:pPr>
    </w:p>
    <w:p w14:paraId="717BEA40" w14:textId="77777777" w:rsidR="00EF1E46" w:rsidRPr="00AF1AA6" w:rsidRDefault="00EF1E46" w:rsidP="00EF3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>DESCRIPCION DE LOS RESULTADOS</w:t>
      </w:r>
    </w:p>
    <w:p w14:paraId="39D68047" w14:textId="77777777" w:rsidR="00EF1E46" w:rsidRPr="00AF1AA6" w:rsidRDefault="00EF1E46" w:rsidP="00EF1E46">
      <w:pPr>
        <w:jc w:val="both"/>
        <w:rPr>
          <w:b/>
          <w:bCs/>
          <w:sz w:val="22"/>
        </w:rPr>
      </w:pPr>
    </w:p>
    <w:p w14:paraId="1EEB9FB1" w14:textId="7FF9D528" w:rsidR="006D3E90" w:rsidRPr="00AF1AA6" w:rsidRDefault="006D3E90" w:rsidP="006D3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>CONCLUSIONES</w:t>
      </w:r>
    </w:p>
    <w:p w14:paraId="505A1401" w14:textId="77777777" w:rsidR="006D3E90" w:rsidRPr="00AF1AA6" w:rsidRDefault="006D3E90" w:rsidP="006D3E90">
      <w:pPr>
        <w:jc w:val="both"/>
        <w:rPr>
          <w:b/>
          <w:bCs/>
          <w:sz w:val="22"/>
        </w:rPr>
      </w:pPr>
    </w:p>
    <w:p w14:paraId="7503F457" w14:textId="694264B1" w:rsidR="00EF1E46" w:rsidRPr="00AF1AA6" w:rsidRDefault="00E37282" w:rsidP="00EF3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 w:rsidRPr="00AF1AA6">
        <w:rPr>
          <w:b/>
          <w:bCs/>
          <w:sz w:val="22"/>
        </w:rPr>
        <w:t xml:space="preserve">TRANSFERENCIA </w:t>
      </w:r>
      <w:r w:rsidR="00EF1E46" w:rsidRPr="00AF1AA6">
        <w:rPr>
          <w:b/>
          <w:bCs/>
          <w:sz w:val="22"/>
        </w:rPr>
        <w:t>DE LOS RESULTADOS</w:t>
      </w:r>
      <w:r w:rsidR="00F67B42" w:rsidRPr="00AF1AA6">
        <w:rPr>
          <w:b/>
          <w:bCs/>
          <w:sz w:val="22"/>
        </w:rPr>
        <w:t xml:space="preserve"> </w:t>
      </w:r>
      <w:r w:rsidR="00F67B42" w:rsidRPr="00AF1AA6">
        <w:rPr>
          <w:sz w:val="22"/>
        </w:rPr>
        <w:t>(publicaciones, presentaciones a congresos, otras formas de transferencia, si las hubiera)</w:t>
      </w:r>
    </w:p>
    <w:p w14:paraId="364DAAAE" w14:textId="77777777" w:rsidR="00E37282" w:rsidRPr="00AF1AA6" w:rsidRDefault="00E37282" w:rsidP="00EF1E46">
      <w:pPr>
        <w:jc w:val="both"/>
        <w:rPr>
          <w:b/>
          <w:bCs/>
          <w:sz w:val="22"/>
        </w:rPr>
      </w:pPr>
    </w:p>
    <w:p w14:paraId="103C079F" w14:textId="2DBFDF8B" w:rsidR="00E37282" w:rsidRPr="00AF1AA6" w:rsidRDefault="00E37282" w:rsidP="00EF3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 w:rsidRPr="00AF1AA6">
        <w:rPr>
          <w:b/>
          <w:bCs/>
          <w:sz w:val="22"/>
        </w:rPr>
        <w:t>PREMIOS O DISTINCIONES</w:t>
      </w:r>
      <w:r w:rsidR="00F67B42" w:rsidRPr="00AF1AA6">
        <w:rPr>
          <w:b/>
          <w:bCs/>
          <w:sz w:val="22"/>
        </w:rPr>
        <w:t xml:space="preserve"> </w:t>
      </w:r>
      <w:r w:rsidR="00F67B42" w:rsidRPr="00AF1AA6">
        <w:rPr>
          <w:sz w:val="22"/>
        </w:rPr>
        <w:t>(si los hubiera)</w:t>
      </w:r>
    </w:p>
    <w:p w14:paraId="33C19190" w14:textId="77777777" w:rsidR="00EF1E46" w:rsidRPr="00AF1AA6" w:rsidRDefault="00EF1E46" w:rsidP="00EF1E46">
      <w:pPr>
        <w:jc w:val="both"/>
        <w:rPr>
          <w:b/>
          <w:bCs/>
          <w:sz w:val="22"/>
        </w:rPr>
      </w:pPr>
    </w:p>
    <w:p w14:paraId="23FA00C7" w14:textId="4AB38C4D" w:rsidR="00EF1E46" w:rsidRPr="00AF1AA6" w:rsidRDefault="00EF1E46" w:rsidP="00EF3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>OTRA INFORMACION DE INTER</w:t>
      </w:r>
      <w:r w:rsidR="00E37282" w:rsidRPr="00AF1AA6">
        <w:rPr>
          <w:b/>
          <w:bCs/>
          <w:sz w:val="22"/>
        </w:rPr>
        <w:t>É</w:t>
      </w:r>
      <w:r w:rsidRPr="00AF1AA6">
        <w:rPr>
          <w:b/>
          <w:bCs/>
          <w:sz w:val="22"/>
        </w:rPr>
        <w:t>S</w:t>
      </w:r>
    </w:p>
    <w:p w14:paraId="13A7478F" w14:textId="77777777" w:rsidR="00D060FC" w:rsidRPr="00AF1AA6" w:rsidRDefault="00D060FC" w:rsidP="00D060FC">
      <w:pPr>
        <w:spacing w:before="0" w:after="0"/>
        <w:jc w:val="both"/>
        <w:rPr>
          <w:b/>
          <w:sz w:val="22"/>
        </w:rPr>
      </w:pPr>
    </w:p>
    <w:p w14:paraId="2B140B30" w14:textId="64971902" w:rsidR="00C76370" w:rsidRPr="00AF1AA6" w:rsidRDefault="002B3A37" w:rsidP="00D060FC">
      <w:pPr>
        <w:spacing w:before="0" w:after="0"/>
        <w:jc w:val="both"/>
      </w:pPr>
      <w:r w:rsidRPr="00AF1AA6">
        <w:rPr>
          <w:b/>
          <w:sz w:val="22"/>
        </w:rPr>
        <w:t>PRESENTACIÓN OBLIGATORIA DEL RESUMEN EXTENDIDO</w:t>
      </w:r>
    </w:p>
    <w:p w14:paraId="3AFE0961" w14:textId="7F89CD54" w:rsidR="00C76370" w:rsidRDefault="002B3A37" w:rsidP="00D060FC">
      <w:pPr>
        <w:spacing w:before="0" w:after="0"/>
        <w:jc w:val="both"/>
      </w:pPr>
      <w:r w:rsidRPr="001A6665">
        <w:rPr>
          <w:sz w:val="18"/>
        </w:rPr>
        <w:t>Después de la presentación oral, el/la estudiante (becario/a o con aval académico) deberá, con revisión y conformidad de su director/a, presentar un resumen extendido para su envío a la Revista Médica Universitaria dentro del plazo fijado por el Programa. Este envío es obligatorio para el cierre de la beca o del aval académico; el requisito se cumple con la presentación correcta y completa del manuscrito. La difusión del resumen no impide la posterior presentación del trabajo completo en otra revista científica, sujeto a sus políticas editoriales y a la declaración de la comunicación previa cuando corresponda.</w:t>
      </w:r>
    </w:p>
    <w:sectPr w:rsidR="00096F0E" w:rsidRPr="00E74883" w:rsidSect="0026442F">
      <w:pgSz w:w="11906" w:h="16838" w:code="9"/>
      <w:pgMar w:top="1440" w:right="1440" w:bottom="1440" w:left="1440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2138" w14:textId="77777777" w:rsidR="00AC1702" w:rsidRDefault="00AC1702" w:rsidP="008F07DC">
      <w:pPr>
        <w:spacing w:before="0"/>
      </w:pPr>
      <w:r>
        <w:separator/>
      </w:r>
    </w:p>
  </w:endnote>
  <w:endnote w:type="continuationSeparator" w:id="0">
    <w:p w14:paraId="1C631942" w14:textId="77777777" w:rsidR="00AC1702" w:rsidRDefault="00AC1702" w:rsidP="008F07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Tabla de pie de página con la fecha, el título del documento y el número de página"/>
    </w:tblPr>
    <w:tblGrid>
      <w:gridCol w:w="1779"/>
      <w:gridCol w:w="5467"/>
      <w:gridCol w:w="1780"/>
    </w:tblGrid>
    <w:tr w:rsidR="00A44024" w:rsidRPr="00A03B52" w14:paraId="6AD1DD09" w14:textId="77777777" w:rsidTr="004F4B35">
      <w:tc>
        <w:tcPr>
          <w:tcW w:w="1981" w:type="dxa"/>
        </w:tcPr>
        <w:p w14:paraId="2875B3E2" w14:textId="72A24C47" w:rsidR="00FA2888" w:rsidRPr="00A03B52" w:rsidRDefault="00FA2888" w:rsidP="00F23323">
          <w:pPr>
            <w:pStyle w:val="Piedepgina"/>
            <w:rPr>
              <w:szCs w:val="16"/>
            </w:rPr>
          </w:pPr>
        </w:p>
      </w:tc>
      <w:tc>
        <w:tcPr>
          <w:tcW w:w="5975" w:type="dxa"/>
        </w:tcPr>
        <w:p w14:paraId="53511E36" w14:textId="77777777" w:rsidR="00FA2888" w:rsidRDefault="00AC1702" w:rsidP="00F23323">
          <w:pPr>
            <w:pStyle w:val="Piedepginacentrado"/>
          </w:pPr>
          <w:sdt>
            <w:sdtPr>
              <w:id w:val="1044025076"/>
              <w:placeholder>
                <w:docPart w:val="76A25605BA4E4ED8BE93F5E2C80A2520"/>
              </w:placeholder>
              <w15:appearance w15:val="hidden"/>
            </w:sdtPr>
            <w:sdtEndPr/>
            <w:sdtContent>
              <w:r w:rsidR="002E23FB">
                <w:t>Programa de Becas de Investigación para Estudiantes</w:t>
              </w:r>
            </w:sdtContent>
          </w:sdt>
        </w:p>
        <w:p w14:paraId="4682A4F1" w14:textId="34F858B1" w:rsidR="0031142A" w:rsidRPr="00F23323" w:rsidRDefault="0031142A" w:rsidP="00F23323">
          <w:pPr>
            <w:pStyle w:val="Piedepginacentrado"/>
          </w:pPr>
          <w:r>
            <w:t>Dirección de Investigación y Relaciones Institucionales FCM UNCUYO</w:t>
          </w:r>
        </w:p>
      </w:tc>
      <w:tc>
        <w:tcPr>
          <w:tcW w:w="1973" w:type="dxa"/>
        </w:tcPr>
        <w:p w14:paraId="1CFE821A" w14:textId="56308C13" w:rsidR="00FA2888" w:rsidRPr="00A03B52" w:rsidRDefault="00AD1DD2" w:rsidP="00543FAF">
          <w:pPr>
            <w:pStyle w:val="Piedepginaalineadoaladerecha"/>
            <w:rPr>
              <w:szCs w:val="16"/>
            </w:rPr>
          </w:pPr>
          <w:r w:rsidRPr="00A03B52">
            <w:rPr>
              <w:szCs w:val="16"/>
              <w:lang w:bidi="es-ES"/>
            </w:rPr>
            <w:fldChar w:fldCharType="begin"/>
          </w:r>
          <w:r w:rsidRPr="00A03B52">
            <w:rPr>
              <w:szCs w:val="16"/>
              <w:lang w:bidi="es-ES"/>
            </w:rPr>
            <w:instrText xml:space="preserve"> PAGE   \* MERGEFORMAT </w:instrText>
          </w:r>
          <w:r w:rsidRPr="00A03B52">
            <w:rPr>
              <w:szCs w:val="16"/>
              <w:lang w:bidi="es-ES"/>
            </w:rPr>
            <w:fldChar w:fldCharType="separate"/>
          </w:r>
          <w:r w:rsidR="006B5244">
            <w:rPr>
              <w:noProof/>
              <w:szCs w:val="16"/>
              <w:lang w:bidi="es-ES"/>
            </w:rPr>
            <w:t>10</w:t>
          </w:r>
          <w:r w:rsidRPr="00A03B52">
            <w:rPr>
              <w:szCs w:val="16"/>
              <w:lang w:bidi="es-ES"/>
            </w:rPr>
            <w:fldChar w:fldCharType="end"/>
          </w:r>
        </w:p>
      </w:tc>
    </w:tr>
  </w:tbl>
  <w:p w14:paraId="101987F3" w14:textId="77777777" w:rsidR="00FA2888" w:rsidRDefault="00FA2888" w:rsidP="00E475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FB71F" w14:textId="77777777" w:rsidR="00AC1702" w:rsidRDefault="00AC1702" w:rsidP="008F07DC">
      <w:pPr>
        <w:spacing w:before="0"/>
      </w:pPr>
      <w:r>
        <w:separator/>
      </w:r>
    </w:p>
  </w:footnote>
  <w:footnote w:type="continuationSeparator" w:id="0">
    <w:p w14:paraId="21CEFE50" w14:textId="77777777" w:rsidR="00AC1702" w:rsidRDefault="00AC1702" w:rsidP="008F07D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B2F44" w14:textId="5B245A0E" w:rsidR="005A49C9" w:rsidRDefault="001F576C">
    <w:pPr>
      <w:pStyle w:val="Encabezado"/>
    </w:pPr>
    <w:r>
      <w:rPr>
        <w:noProof/>
        <w:lang w:val="en-US" w:eastAsia="en-US"/>
        <w14:ligatures w14:val="none"/>
      </w:rPr>
      <w:drawing>
        <wp:inline distT="0" distB="0" distL="0" distR="0" wp14:anchorId="1C9FBFFA" wp14:editId="0B55496A">
          <wp:extent cx="2893375" cy="378262"/>
          <wp:effectExtent l="0" t="0" r="2540" b="3175"/>
          <wp:docPr id="990060166" name="Imagen 6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7331777" name="Imagen 6" descr="Imagen que contiene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3481" cy="4148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44C6">
      <w:rPr>
        <w:noProof/>
        <w:lang w:val="en-US" w:eastAsia="en-US"/>
        <w14:ligatures w14:val="none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2167214" wp14:editId="5533850F">
              <wp:simplePos x="0" y="0"/>
              <wp:positionH relativeFrom="column">
                <wp:posOffset>-914400</wp:posOffset>
              </wp:positionH>
              <wp:positionV relativeFrom="page">
                <wp:posOffset>0</wp:posOffset>
              </wp:positionV>
              <wp:extent cx="7772400" cy="256032"/>
              <wp:effectExtent l="0" t="0" r="0" b="0"/>
              <wp:wrapNone/>
              <wp:docPr id="8" name="Grupo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256032"/>
                        <a:chOff x="0" y="0"/>
                        <a:chExt cx="7780020" cy="259080"/>
                      </a:xfrm>
                    </wpg:grpSpPr>
                    <wps:wsp>
                      <wps:cNvPr id="1" name="Rectángulo 1"/>
                      <wps:cNvSpPr/>
                      <wps:spPr>
                        <a:xfrm>
                          <a:off x="0" y="0"/>
                          <a:ext cx="777240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ángulo 3"/>
                      <wps:cNvSpPr/>
                      <wps:spPr>
                        <a:xfrm>
                          <a:off x="7620" y="121920"/>
                          <a:ext cx="777240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5C6B6" id="Grupo 8" o:spid="_x0000_s1026" alt="&quot;&quot;" style="position:absolute;margin-left:-1in;margin-top:0;width:612pt;height:20.15pt;z-index:-251657216;mso-position-vertical-relative:page;mso-width-relative:margin;mso-height-relative:margin" coordsize="77800,2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">
              <v:rect id="Rectángulo 1" o:spid="_x0000_s1027" style="position:absolute;width:7772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" fillcolor="#c6e0e2 [1302]" stroked="f" strokeweight="1pt"/>
              <v:rect id="Rectángulo 3" o:spid="_x0000_s1028" style="position:absolute;left:76;top:1219;width:7772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" fillcolor="#c6e0e2 [1302]" stroked="f" strokeweight="1pt"/>
              <w10:wrap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216D" w14:textId="1BB26D0D" w:rsidR="00A32EC2" w:rsidRDefault="00A32EC2">
    <w:pPr>
      <w:pStyle w:val="Encabezado"/>
    </w:pPr>
    <w:r>
      <w:rPr>
        <w:noProof/>
        <w:lang w:val="en-US" w:eastAsia="en-US"/>
        <w14:ligatures w14:val="none"/>
      </w:rPr>
      <w:drawing>
        <wp:inline distT="0" distB="0" distL="0" distR="0" wp14:anchorId="63657EE7" wp14:editId="6DE8D599">
          <wp:extent cx="4140413" cy="742988"/>
          <wp:effectExtent l="0" t="0" r="0" b="1905"/>
          <wp:docPr id="963915070" name="Imagen 963915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413" cy="7429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A2FCA7" w14:textId="77777777" w:rsidR="00A32EC2" w:rsidRDefault="00A32E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B6A8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DAE3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DC98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7B44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AA43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0A81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680E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46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868A1AA"/>
    <w:lvl w:ilvl="0">
      <w:start w:val="1"/>
      <w:numFmt w:val="decimal"/>
      <w:pStyle w:val="Listaconnmeros"/>
      <w:suff w:val="nothing"/>
      <w:lvlText w:val="%1"/>
      <w:lvlJc w:val="left"/>
      <w:pPr>
        <w:ind w:left="360" w:hanging="288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24E711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582FE5"/>
    <w:multiLevelType w:val="hybridMultilevel"/>
    <w:tmpl w:val="628C220E"/>
    <w:lvl w:ilvl="0" w:tplc="2C0A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11" w15:restartNumberingAfterBreak="0">
    <w:nsid w:val="246273D1"/>
    <w:multiLevelType w:val="multilevel"/>
    <w:tmpl w:val="CDCE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9F55F8"/>
    <w:multiLevelType w:val="hybridMultilevel"/>
    <w:tmpl w:val="2500E918"/>
    <w:lvl w:ilvl="0" w:tplc="5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B4C2C"/>
    <w:multiLevelType w:val="hybridMultilevel"/>
    <w:tmpl w:val="0A804D4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86938"/>
    <w:multiLevelType w:val="hybridMultilevel"/>
    <w:tmpl w:val="B1E66504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77233"/>
    <w:multiLevelType w:val="multilevel"/>
    <w:tmpl w:val="B88C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872051"/>
    <w:multiLevelType w:val="hybridMultilevel"/>
    <w:tmpl w:val="0F98B9DE"/>
    <w:lvl w:ilvl="0" w:tplc="09F2D4B8">
      <w:start w:val="1"/>
      <w:numFmt w:val="bullet"/>
      <w:lvlText w:val=""/>
      <w:lvlJc w:val="left"/>
      <w:pPr>
        <w:ind w:left="6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7" w15:restartNumberingAfterBreak="0">
    <w:nsid w:val="42C7081F"/>
    <w:multiLevelType w:val="multilevel"/>
    <w:tmpl w:val="773A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FB406E"/>
    <w:multiLevelType w:val="hybridMultilevel"/>
    <w:tmpl w:val="BCEE6EE2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9" w15:restartNumberingAfterBreak="0">
    <w:nsid w:val="4AA44CB6"/>
    <w:multiLevelType w:val="multilevel"/>
    <w:tmpl w:val="4246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847F09"/>
    <w:multiLevelType w:val="multilevel"/>
    <w:tmpl w:val="B15C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117530">
    <w:abstractNumId w:val="9"/>
  </w:num>
  <w:num w:numId="2" w16cid:durableId="1199199564">
    <w:abstractNumId w:val="7"/>
  </w:num>
  <w:num w:numId="3" w16cid:durableId="1853370030">
    <w:abstractNumId w:val="6"/>
  </w:num>
  <w:num w:numId="4" w16cid:durableId="1136218753">
    <w:abstractNumId w:val="5"/>
  </w:num>
  <w:num w:numId="5" w16cid:durableId="163056308">
    <w:abstractNumId w:val="4"/>
  </w:num>
  <w:num w:numId="6" w16cid:durableId="1404372621">
    <w:abstractNumId w:val="8"/>
  </w:num>
  <w:num w:numId="7" w16cid:durableId="1610353416">
    <w:abstractNumId w:val="3"/>
  </w:num>
  <w:num w:numId="8" w16cid:durableId="525368626">
    <w:abstractNumId w:val="2"/>
  </w:num>
  <w:num w:numId="9" w16cid:durableId="779377078">
    <w:abstractNumId w:val="1"/>
  </w:num>
  <w:num w:numId="10" w16cid:durableId="442650230">
    <w:abstractNumId w:val="0"/>
  </w:num>
  <w:num w:numId="11" w16cid:durableId="762648070">
    <w:abstractNumId w:val="8"/>
    <w:lvlOverride w:ilvl="0">
      <w:startOverride w:val="1"/>
    </w:lvlOverride>
  </w:num>
  <w:num w:numId="12" w16cid:durableId="1621296934">
    <w:abstractNumId w:val="8"/>
    <w:lvlOverride w:ilvl="0">
      <w:startOverride w:val="1"/>
    </w:lvlOverride>
  </w:num>
  <w:num w:numId="13" w16cid:durableId="623779510">
    <w:abstractNumId w:val="8"/>
    <w:lvlOverride w:ilvl="0">
      <w:startOverride w:val="1"/>
    </w:lvlOverride>
  </w:num>
  <w:num w:numId="14" w16cid:durableId="1835679745">
    <w:abstractNumId w:val="8"/>
    <w:lvlOverride w:ilvl="0">
      <w:startOverride w:val="1"/>
    </w:lvlOverride>
  </w:num>
  <w:num w:numId="15" w16cid:durableId="1281187725">
    <w:abstractNumId w:val="8"/>
    <w:lvlOverride w:ilvl="0">
      <w:startOverride w:val="1"/>
    </w:lvlOverride>
  </w:num>
  <w:num w:numId="16" w16cid:durableId="131026938">
    <w:abstractNumId w:val="8"/>
    <w:lvlOverride w:ilvl="0">
      <w:startOverride w:val="1"/>
    </w:lvlOverride>
  </w:num>
  <w:num w:numId="17" w16cid:durableId="1411656796">
    <w:abstractNumId w:val="9"/>
  </w:num>
  <w:num w:numId="18" w16cid:durableId="711072527">
    <w:abstractNumId w:val="8"/>
  </w:num>
  <w:num w:numId="19" w16cid:durableId="223487156">
    <w:abstractNumId w:val="13"/>
  </w:num>
  <w:num w:numId="20" w16cid:durableId="353531879">
    <w:abstractNumId w:val="10"/>
  </w:num>
  <w:num w:numId="21" w16cid:durableId="217595689">
    <w:abstractNumId w:val="18"/>
  </w:num>
  <w:num w:numId="22" w16cid:durableId="632559574">
    <w:abstractNumId w:val="14"/>
  </w:num>
  <w:num w:numId="23" w16cid:durableId="544370854">
    <w:abstractNumId w:val="17"/>
  </w:num>
  <w:num w:numId="24" w16cid:durableId="1205603843">
    <w:abstractNumId w:val="19"/>
  </w:num>
  <w:num w:numId="25" w16cid:durableId="1541286371">
    <w:abstractNumId w:val="15"/>
  </w:num>
  <w:num w:numId="26" w16cid:durableId="1016925226">
    <w:abstractNumId w:val="20"/>
  </w:num>
  <w:num w:numId="27" w16cid:durableId="18969174">
    <w:abstractNumId w:val="11"/>
  </w:num>
  <w:num w:numId="28" w16cid:durableId="1116872949">
    <w:abstractNumId w:val="12"/>
  </w:num>
  <w:num w:numId="29" w16cid:durableId="8416985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AwNjc3NDCyNDUwNrRU0lEKTi0uzszPAykwNKkFAKrP9xwtAAAA"/>
  </w:docVars>
  <w:rsids>
    <w:rsidRoot w:val="005A64A6"/>
    <w:rsid w:val="000004A0"/>
    <w:rsid w:val="000036B6"/>
    <w:rsid w:val="00006E82"/>
    <w:rsid w:val="00007E73"/>
    <w:rsid w:val="00014EF0"/>
    <w:rsid w:val="0002525C"/>
    <w:rsid w:val="00027354"/>
    <w:rsid w:val="00032B59"/>
    <w:rsid w:val="00034B06"/>
    <w:rsid w:val="000358BF"/>
    <w:rsid w:val="00036740"/>
    <w:rsid w:val="00040EC9"/>
    <w:rsid w:val="00046432"/>
    <w:rsid w:val="00046712"/>
    <w:rsid w:val="0005374E"/>
    <w:rsid w:val="000609F4"/>
    <w:rsid w:val="00060EAD"/>
    <w:rsid w:val="000613A4"/>
    <w:rsid w:val="00063FB1"/>
    <w:rsid w:val="000644D3"/>
    <w:rsid w:val="00075C26"/>
    <w:rsid w:val="00077D48"/>
    <w:rsid w:val="00084195"/>
    <w:rsid w:val="00085BCC"/>
    <w:rsid w:val="000937EA"/>
    <w:rsid w:val="000945CC"/>
    <w:rsid w:val="00096F0E"/>
    <w:rsid w:val="000A36B5"/>
    <w:rsid w:val="000A4D96"/>
    <w:rsid w:val="000A4FB3"/>
    <w:rsid w:val="000A6771"/>
    <w:rsid w:val="000B6908"/>
    <w:rsid w:val="000B6D56"/>
    <w:rsid w:val="000B7422"/>
    <w:rsid w:val="000C1150"/>
    <w:rsid w:val="000C3330"/>
    <w:rsid w:val="000C3981"/>
    <w:rsid w:val="000C52C6"/>
    <w:rsid w:val="000C78BD"/>
    <w:rsid w:val="000D18C7"/>
    <w:rsid w:val="000D4E16"/>
    <w:rsid w:val="000D6C46"/>
    <w:rsid w:val="000D6D1C"/>
    <w:rsid w:val="000D7B1B"/>
    <w:rsid w:val="000D7E6C"/>
    <w:rsid w:val="000E16AC"/>
    <w:rsid w:val="000E22A1"/>
    <w:rsid w:val="000E342A"/>
    <w:rsid w:val="000E4BD0"/>
    <w:rsid w:val="000E6470"/>
    <w:rsid w:val="000E6622"/>
    <w:rsid w:val="000E7996"/>
    <w:rsid w:val="000F0920"/>
    <w:rsid w:val="000F0A6A"/>
    <w:rsid w:val="000F1679"/>
    <w:rsid w:val="0010294D"/>
    <w:rsid w:val="00104B37"/>
    <w:rsid w:val="0010527C"/>
    <w:rsid w:val="001065BA"/>
    <w:rsid w:val="001117DA"/>
    <w:rsid w:val="0011502D"/>
    <w:rsid w:val="0011637B"/>
    <w:rsid w:val="00116A54"/>
    <w:rsid w:val="0012331E"/>
    <w:rsid w:val="0012398B"/>
    <w:rsid w:val="001245C6"/>
    <w:rsid w:val="00124A0E"/>
    <w:rsid w:val="00125027"/>
    <w:rsid w:val="00126AB8"/>
    <w:rsid w:val="00131D8F"/>
    <w:rsid w:val="001320C7"/>
    <w:rsid w:val="00135999"/>
    <w:rsid w:val="00135FDB"/>
    <w:rsid w:val="00137A1F"/>
    <w:rsid w:val="00140263"/>
    <w:rsid w:val="001404E8"/>
    <w:rsid w:val="0014460A"/>
    <w:rsid w:val="00144FF7"/>
    <w:rsid w:val="0014659F"/>
    <w:rsid w:val="0015118B"/>
    <w:rsid w:val="001520DD"/>
    <w:rsid w:val="00156D5A"/>
    <w:rsid w:val="00157733"/>
    <w:rsid w:val="00160552"/>
    <w:rsid w:val="00160D0A"/>
    <w:rsid w:val="00167B68"/>
    <w:rsid w:val="001713F8"/>
    <w:rsid w:val="00174C65"/>
    <w:rsid w:val="001752FD"/>
    <w:rsid w:val="001776B7"/>
    <w:rsid w:val="00177C34"/>
    <w:rsid w:val="00181097"/>
    <w:rsid w:val="00181978"/>
    <w:rsid w:val="00183796"/>
    <w:rsid w:val="001844C6"/>
    <w:rsid w:val="0018637D"/>
    <w:rsid w:val="00191A02"/>
    <w:rsid w:val="001923A8"/>
    <w:rsid w:val="00192F34"/>
    <w:rsid w:val="0019555A"/>
    <w:rsid w:val="001966A8"/>
    <w:rsid w:val="001A035B"/>
    <w:rsid w:val="001A047E"/>
    <w:rsid w:val="001A1DF6"/>
    <w:rsid w:val="001A1FE2"/>
    <w:rsid w:val="001A50AB"/>
    <w:rsid w:val="001A6665"/>
    <w:rsid w:val="001B2571"/>
    <w:rsid w:val="001B4F04"/>
    <w:rsid w:val="001B6EDA"/>
    <w:rsid w:val="001C0E14"/>
    <w:rsid w:val="001C3183"/>
    <w:rsid w:val="001C5FA3"/>
    <w:rsid w:val="001D5D27"/>
    <w:rsid w:val="001D616B"/>
    <w:rsid w:val="001D741B"/>
    <w:rsid w:val="001E22E2"/>
    <w:rsid w:val="001E386F"/>
    <w:rsid w:val="001E45D4"/>
    <w:rsid w:val="001E522F"/>
    <w:rsid w:val="001E7E6D"/>
    <w:rsid w:val="001F06FF"/>
    <w:rsid w:val="001F4DC0"/>
    <w:rsid w:val="001F576C"/>
    <w:rsid w:val="001F648B"/>
    <w:rsid w:val="002021C6"/>
    <w:rsid w:val="00203746"/>
    <w:rsid w:val="00205C79"/>
    <w:rsid w:val="002072B0"/>
    <w:rsid w:val="00207357"/>
    <w:rsid w:val="0021335E"/>
    <w:rsid w:val="00213BF2"/>
    <w:rsid w:val="0022147B"/>
    <w:rsid w:val="002226FE"/>
    <w:rsid w:val="00222761"/>
    <w:rsid w:val="00222E03"/>
    <w:rsid w:val="00225EE2"/>
    <w:rsid w:val="00227024"/>
    <w:rsid w:val="0023108C"/>
    <w:rsid w:val="002325AD"/>
    <w:rsid w:val="00232E31"/>
    <w:rsid w:val="00232F01"/>
    <w:rsid w:val="00234088"/>
    <w:rsid w:val="0023433A"/>
    <w:rsid w:val="00235B6D"/>
    <w:rsid w:val="00235EBE"/>
    <w:rsid w:val="0024008A"/>
    <w:rsid w:val="0024274A"/>
    <w:rsid w:val="00243C3F"/>
    <w:rsid w:val="002502BD"/>
    <w:rsid w:val="00250C26"/>
    <w:rsid w:val="00256A00"/>
    <w:rsid w:val="00260B27"/>
    <w:rsid w:val="0026442F"/>
    <w:rsid w:val="00266BD9"/>
    <w:rsid w:val="002701A2"/>
    <w:rsid w:val="002717CC"/>
    <w:rsid w:val="0027345F"/>
    <w:rsid w:val="00273C9E"/>
    <w:rsid w:val="002747D6"/>
    <w:rsid w:val="002772BB"/>
    <w:rsid w:val="00280FC0"/>
    <w:rsid w:val="00282E2C"/>
    <w:rsid w:val="002902F4"/>
    <w:rsid w:val="00291BBB"/>
    <w:rsid w:val="00293323"/>
    <w:rsid w:val="00293852"/>
    <w:rsid w:val="00293B83"/>
    <w:rsid w:val="00296837"/>
    <w:rsid w:val="00296BCF"/>
    <w:rsid w:val="00296CD9"/>
    <w:rsid w:val="002A61C8"/>
    <w:rsid w:val="002A6781"/>
    <w:rsid w:val="002A6E11"/>
    <w:rsid w:val="002A76AF"/>
    <w:rsid w:val="002A76D2"/>
    <w:rsid w:val="002B3A37"/>
    <w:rsid w:val="002B61C3"/>
    <w:rsid w:val="002B6C4E"/>
    <w:rsid w:val="002C4BD9"/>
    <w:rsid w:val="002C7884"/>
    <w:rsid w:val="002C7AB5"/>
    <w:rsid w:val="002D022B"/>
    <w:rsid w:val="002D03C3"/>
    <w:rsid w:val="002D274A"/>
    <w:rsid w:val="002D6805"/>
    <w:rsid w:val="002D6BC3"/>
    <w:rsid w:val="002E1949"/>
    <w:rsid w:val="002E23FB"/>
    <w:rsid w:val="002E67E6"/>
    <w:rsid w:val="002E772F"/>
    <w:rsid w:val="002F1023"/>
    <w:rsid w:val="002F2299"/>
    <w:rsid w:val="002F38A5"/>
    <w:rsid w:val="00301344"/>
    <w:rsid w:val="00302418"/>
    <w:rsid w:val="003030F2"/>
    <w:rsid w:val="00303812"/>
    <w:rsid w:val="00305AA0"/>
    <w:rsid w:val="003112FA"/>
    <w:rsid w:val="0031142A"/>
    <w:rsid w:val="00311F66"/>
    <w:rsid w:val="00312D01"/>
    <w:rsid w:val="00313604"/>
    <w:rsid w:val="00314FC5"/>
    <w:rsid w:val="0032089A"/>
    <w:rsid w:val="00322295"/>
    <w:rsid w:val="00325B4A"/>
    <w:rsid w:val="00326A42"/>
    <w:rsid w:val="00333E1A"/>
    <w:rsid w:val="00342830"/>
    <w:rsid w:val="00342988"/>
    <w:rsid w:val="00344D5D"/>
    <w:rsid w:val="00347500"/>
    <w:rsid w:val="00347E30"/>
    <w:rsid w:val="003502B9"/>
    <w:rsid w:val="00350BDA"/>
    <w:rsid w:val="00351EC1"/>
    <w:rsid w:val="00354FC1"/>
    <w:rsid w:val="00355832"/>
    <w:rsid w:val="00356A39"/>
    <w:rsid w:val="0036246A"/>
    <w:rsid w:val="003625D4"/>
    <w:rsid w:val="003636B0"/>
    <w:rsid w:val="00366409"/>
    <w:rsid w:val="0037209B"/>
    <w:rsid w:val="00376198"/>
    <w:rsid w:val="003765BF"/>
    <w:rsid w:val="003770CB"/>
    <w:rsid w:val="003859AE"/>
    <w:rsid w:val="00386B46"/>
    <w:rsid w:val="003909DD"/>
    <w:rsid w:val="00391552"/>
    <w:rsid w:val="00391A98"/>
    <w:rsid w:val="00392B7F"/>
    <w:rsid w:val="00392C66"/>
    <w:rsid w:val="00394AFB"/>
    <w:rsid w:val="003A0695"/>
    <w:rsid w:val="003A189D"/>
    <w:rsid w:val="003B2339"/>
    <w:rsid w:val="003B57B3"/>
    <w:rsid w:val="003C27EF"/>
    <w:rsid w:val="003C4A54"/>
    <w:rsid w:val="003C7372"/>
    <w:rsid w:val="003D250A"/>
    <w:rsid w:val="003D3482"/>
    <w:rsid w:val="003D3DE0"/>
    <w:rsid w:val="003D54E4"/>
    <w:rsid w:val="003D7875"/>
    <w:rsid w:val="003D7A31"/>
    <w:rsid w:val="003E0F54"/>
    <w:rsid w:val="003E5C50"/>
    <w:rsid w:val="003E6424"/>
    <w:rsid w:val="003E7EA9"/>
    <w:rsid w:val="003F566A"/>
    <w:rsid w:val="003F59F4"/>
    <w:rsid w:val="003F6222"/>
    <w:rsid w:val="003F6CE7"/>
    <w:rsid w:val="00400222"/>
    <w:rsid w:val="00402448"/>
    <w:rsid w:val="00404585"/>
    <w:rsid w:val="004123DB"/>
    <w:rsid w:val="004135BE"/>
    <w:rsid w:val="004177C7"/>
    <w:rsid w:val="00417DF9"/>
    <w:rsid w:val="00417ED5"/>
    <w:rsid w:val="00422AAE"/>
    <w:rsid w:val="004253D4"/>
    <w:rsid w:val="00425963"/>
    <w:rsid w:val="00431079"/>
    <w:rsid w:val="0043275E"/>
    <w:rsid w:val="00433F9E"/>
    <w:rsid w:val="00435A9B"/>
    <w:rsid w:val="00435B22"/>
    <w:rsid w:val="00437338"/>
    <w:rsid w:val="0044252B"/>
    <w:rsid w:val="0044517C"/>
    <w:rsid w:val="0044537D"/>
    <w:rsid w:val="004462AF"/>
    <w:rsid w:val="004502F3"/>
    <w:rsid w:val="004509A7"/>
    <w:rsid w:val="00451B5B"/>
    <w:rsid w:val="00453982"/>
    <w:rsid w:val="00453DD5"/>
    <w:rsid w:val="00454673"/>
    <w:rsid w:val="004565E9"/>
    <w:rsid w:val="004602D0"/>
    <w:rsid w:val="00461538"/>
    <w:rsid w:val="00462D37"/>
    <w:rsid w:val="00463818"/>
    <w:rsid w:val="00466EFA"/>
    <w:rsid w:val="0047502C"/>
    <w:rsid w:val="0047659F"/>
    <w:rsid w:val="004807AB"/>
    <w:rsid w:val="004817A8"/>
    <w:rsid w:val="00484DC1"/>
    <w:rsid w:val="0048724A"/>
    <w:rsid w:val="00487628"/>
    <w:rsid w:val="00490EE7"/>
    <w:rsid w:val="004916BC"/>
    <w:rsid w:val="00493790"/>
    <w:rsid w:val="004965F8"/>
    <w:rsid w:val="0049744A"/>
    <w:rsid w:val="004A3DBA"/>
    <w:rsid w:val="004A3E5E"/>
    <w:rsid w:val="004A7EFE"/>
    <w:rsid w:val="004B1D9D"/>
    <w:rsid w:val="004B3AD9"/>
    <w:rsid w:val="004B7AF8"/>
    <w:rsid w:val="004B7F7F"/>
    <w:rsid w:val="004C0D1A"/>
    <w:rsid w:val="004C15EB"/>
    <w:rsid w:val="004C1A1B"/>
    <w:rsid w:val="004C338B"/>
    <w:rsid w:val="004D1943"/>
    <w:rsid w:val="004D349D"/>
    <w:rsid w:val="004D6BE7"/>
    <w:rsid w:val="004E2283"/>
    <w:rsid w:val="004E2A0A"/>
    <w:rsid w:val="004E2ABA"/>
    <w:rsid w:val="004E2DEB"/>
    <w:rsid w:val="004E38B8"/>
    <w:rsid w:val="004E5F60"/>
    <w:rsid w:val="004E61CF"/>
    <w:rsid w:val="004E76E9"/>
    <w:rsid w:val="004F1C83"/>
    <w:rsid w:val="004F1CC4"/>
    <w:rsid w:val="004F4B35"/>
    <w:rsid w:val="005040E9"/>
    <w:rsid w:val="0050616B"/>
    <w:rsid w:val="00511155"/>
    <w:rsid w:val="00511F3D"/>
    <w:rsid w:val="005121A3"/>
    <w:rsid w:val="00514870"/>
    <w:rsid w:val="005158E9"/>
    <w:rsid w:val="00520C65"/>
    <w:rsid w:val="005254A3"/>
    <w:rsid w:val="00527771"/>
    <w:rsid w:val="005318D6"/>
    <w:rsid w:val="00534ED9"/>
    <w:rsid w:val="00543839"/>
    <w:rsid w:val="005477BA"/>
    <w:rsid w:val="00551DBD"/>
    <w:rsid w:val="00554114"/>
    <w:rsid w:val="005548F3"/>
    <w:rsid w:val="00554FA2"/>
    <w:rsid w:val="005562BB"/>
    <w:rsid w:val="0056017F"/>
    <w:rsid w:val="00561373"/>
    <w:rsid w:val="005634B7"/>
    <w:rsid w:val="00564302"/>
    <w:rsid w:val="00564C1F"/>
    <w:rsid w:val="00565AA3"/>
    <w:rsid w:val="005663D5"/>
    <w:rsid w:val="0057159D"/>
    <w:rsid w:val="00571707"/>
    <w:rsid w:val="00572138"/>
    <w:rsid w:val="005768E9"/>
    <w:rsid w:val="00580F79"/>
    <w:rsid w:val="005813DF"/>
    <w:rsid w:val="005821E1"/>
    <w:rsid w:val="005824B0"/>
    <w:rsid w:val="00582565"/>
    <w:rsid w:val="005828DB"/>
    <w:rsid w:val="0058405E"/>
    <w:rsid w:val="0058414C"/>
    <w:rsid w:val="0059242F"/>
    <w:rsid w:val="00592C87"/>
    <w:rsid w:val="005949BA"/>
    <w:rsid w:val="00594E16"/>
    <w:rsid w:val="0059549E"/>
    <w:rsid w:val="005976ED"/>
    <w:rsid w:val="005979E3"/>
    <w:rsid w:val="005A4496"/>
    <w:rsid w:val="005A49C9"/>
    <w:rsid w:val="005A64A6"/>
    <w:rsid w:val="005A715E"/>
    <w:rsid w:val="005B1DFC"/>
    <w:rsid w:val="005B5B66"/>
    <w:rsid w:val="005B6515"/>
    <w:rsid w:val="005C2ADC"/>
    <w:rsid w:val="005C55A0"/>
    <w:rsid w:val="005D42A1"/>
    <w:rsid w:val="005D54E9"/>
    <w:rsid w:val="005D578C"/>
    <w:rsid w:val="005D5837"/>
    <w:rsid w:val="005D5A7F"/>
    <w:rsid w:val="005E0062"/>
    <w:rsid w:val="005E125C"/>
    <w:rsid w:val="005E28A5"/>
    <w:rsid w:val="005E5F2F"/>
    <w:rsid w:val="005E7338"/>
    <w:rsid w:val="005F097F"/>
    <w:rsid w:val="005F3E61"/>
    <w:rsid w:val="005F3F21"/>
    <w:rsid w:val="005F5F5F"/>
    <w:rsid w:val="005F62D4"/>
    <w:rsid w:val="005F6FD5"/>
    <w:rsid w:val="005F793F"/>
    <w:rsid w:val="0060412A"/>
    <w:rsid w:val="00604A49"/>
    <w:rsid w:val="00606417"/>
    <w:rsid w:val="0061264B"/>
    <w:rsid w:val="006166EC"/>
    <w:rsid w:val="00616D27"/>
    <w:rsid w:val="00616F63"/>
    <w:rsid w:val="0062152D"/>
    <w:rsid w:val="00621AC2"/>
    <w:rsid w:val="00621F06"/>
    <w:rsid w:val="006239F8"/>
    <w:rsid w:val="00625519"/>
    <w:rsid w:val="00625F08"/>
    <w:rsid w:val="00626AEC"/>
    <w:rsid w:val="0062782A"/>
    <w:rsid w:val="00627FA6"/>
    <w:rsid w:val="00630599"/>
    <w:rsid w:val="00630EE9"/>
    <w:rsid w:val="0063422A"/>
    <w:rsid w:val="0063475F"/>
    <w:rsid w:val="00635E4C"/>
    <w:rsid w:val="00642715"/>
    <w:rsid w:val="006449F3"/>
    <w:rsid w:val="00646467"/>
    <w:rsid w:val="0064753F"/>
    <w:rsid w:val="00650046"/>
    <w:rsid w:val="00656E61"/>
    <w:rsid w:val="00660145"/>
    <w:rsid w:val="006633BF"/>
    <w:rsid w:val="006655C3"/>
    <w:rsid w:val="00670310"/>
    <w:rsid w:val="00681DFE"/>
    <w:rsid w:val="00682C57"/>
    <w:rsid w:val="006835EA"/>
    <w:rsid w:val="00683EA5"/>
    <w:rsid w:val="00685F12"/>
    <w:rsid w:val="006907C3"/>
    <w:rsid w:val="00691C6F"/>
    <w:rsid w:val="00692095"/>
    <w:rsid w:val="00692F68"/>
    <w:rsid w:val="006A00C4"/>
    <w:rsid w:val="006A064D"/>
    <w:rsid w:val="006A08DF"/>
    <w:rsid w:val="006A3CE7"/>
    <w:rsid w:val="006B116B"/>
    <w:rsid w:val="006B1D3A"/>
    <w:rsid w:val="006B5244"/>
    <w:rsid w:val="006B67ED"/>
    <w:rsid w:val="006C2789"/>
    <w:rsid w:val="006C2BC5"/>
    <w:rsid w:val="006C6534"/>
    <w:rsid w:val="006C727A"/>
    <w:rsid w:val="006D3530"/>
    <w:rsid w:val="006D3E90"/>
    <w:rsid w:val="006D66CE"/>
    <w:rsid w:val="006D6EAB"/>
    <w:rsid w:val="006E2711"/>
    <w:rsid w:val="006E48F3"/>
    <w:rsid w:val="006E6F38"/>
    <w:rsid w:val="006F2093"/>
    <w:rsid w:val="006F3CF6"/>
    <w:rsid w:val="006F73A2"/>
    <w:rsid w:val="006F77AF"/>
    <w:rsid w:val="0070083B"/>
    <w:rsid w:val="00700D39"/>
    <w:rsid w:val="007023BE"/>
    <w:rsid w:val="00703EEF"/>
    <w:rsid w:val="00707649"/>
    <w:rsid w:val="00714733"/>
    <w:rsid w:val="00720CC8"/>
    <w:rsid w:val="007217BD"/>
    <w:rsid w:val="00722AC3"/>
    <w:rsid w:val="007248FC"/>
    <w:rsid w:val="00725262"/>
    <w:rsid w:val="00725469"/>
    <w:rsid w:val="00725600"/>
    <w:rsid w:val="0072639F"/>
    <w:rsid w:val="00726B79"/>
    <w:rsid w:val="00727222"/>
    <w:rsid w:val="00727EC7"/>
    <w:rsid w:val="00727F0C"/>
    <w:rsid w:val="007318F2"/>
    <w:rsid w:val="00734C20"/>
    <w:rsid w:val="00735611"/>
    <w:rsid w:val="00741FBE"/>
    <w:rsid w:val="0074572C"/>
    <w:rsid w:val="0074591F"/>
    <w:rsid w:val="00745C78"/>
    <w:rsid w:val="00746432"/>
    <w:rsid w:val="007507C5"/>
    <w:rsid w:val="00752E38"/>
    <w:rsid w:val="007536B0"/>
    <w:rsid w:val="00753FA5"/>
    <w:rsid w:val="00755FFB"/>
    <w:rsid w:val="007602AA"/>
    <w:rsid w:val="00761776"/>
    <w:rsid w:val="00763AAF"/>
    <w:rsid w:val="007650CB"/>
    <w:rsid w:val="00765510"/>
    <w:rsid w:val="007670A3"/>
    <w:rsid w:val="00767908"/>
    <w:rsid w:val="007716F6"/>
    <w:rsid w:val="00772957"/>
    <w:rsid w:val="0077333C"/>
    <w:rsid w:val="007747C4"/>
    <w:rsid w:val="00774D87"/>
    <w:rsid w:val="00775B09"/>
    <w:rsid w:val="007761DF"/>
    <w:rsid w:val="00777D4A"/>
    <w:rsid w:val="00782C43"/>
    <w:rsid w:val="007832EA"/>
    <w:rsid w:val="00783E83"/>
    <w:rsid w:val="00784CC6"/>
    <w:rsid w:val="00786BDC"/>
    <w:rsid w:val="007908A2"/>
    <w:rsid w:val="00791402"/>
    <w:rsid w:val="007918D6"/>
    <w:rsid w:val="00791D61"/>
    <w:rsid w:val="00795AA0"/>
    <w:rsid w:val="00796684"/>
    <w:rsid w:val="007A08DB"/>
    <w:rsid w:val="007A442E"/>
    <w:rsid w:val="007A679B"/>
    <w:rsid w:val="007A7A4F"/>
    <w:rsid w:val="007B24F9"/>
    <w:rsid w:val="007B62AF"/>
    <w:rsid w:val="007B7D23"/>
    <w:rsid w:val="007C00F1"/>
    <w:rsid w:val="007C2A25"/>
    <w:rsid w:val="007C2A28"/>
    <w:rsid w:val="007C3A41"/>
    <w:rsid w:val="007C3CE9"/>
    <w:rsid w:val="007C4057"/>
    <w:rsid w:val="007C50D2"/>
    <w:rsid w:val="007D3E60"/>
    <w:rsid w:val="007D3F7E"/>
    <w:rsid w:val="007D51B8"/>
    <w:rsid w:val="007D563B"/>
    <w:rsid w:val="007D70B3"/>
    <w:rsid w:val="007D7EA0"/>
    <w:rsid w:val="007E2B12"/>
    <w:rsid w:val="007E5EC9"/>
    <w:rsid w:val="007F13EE"/>
    <w:rsid w:val="007F36EA"/>
    <w:rsid w:val="007F3D28"/>
    <w:rsid w:val="007F4554"/>
    <w:rsid w:val="007F649C"/>
    <w:rsid w:val="00802331"/>
    <w:rsid w:val="00802B5F"/>
    <w:rsid w:val="008070F2"/>
    <w:rsid w:val="00811407"/>
    <w:rsid w:val="00812690"/>
    <w:rsid w:val="00814C67"/>
    <w:rsid w:val="00820048"/>
    <w:rsid w:val="0082150A"/>
    <w:rsid w:val="00825120"/>
    <w:rsid w:val="00831306"/>
    <w:rsid w:val="008319A5"/>
    <w:rsid w:val="008337F1"/>
    <w:rsid w:val="008359D2"/>
    <w:rsid w:val="00840D73"/>
    <w:rsid w:val="00841E83"/>
    <w:rsid w:val="00842D0A"/>
    <w:rsid w:val="00843018"/>
    <w:rsid w:val="00844442"/>
    <w:rsid w:val="00844F2C"/>
    <w:rsid w:val="00845098"/>
    <w:rsid w:val="00845130"/>
    <w:rsid w:val="008453E8"/>
    <w:rsid w:val="00845FAD"/>
    <w:rsid w:val="0084744F"/>
    <w:rsid w:val="00851F75"/>
    <w:rsid w:val="008573BD"/>
    <w:rsid w:val="00861BC9"/>
    <w:rsid w:val="008628F4"/>
    <w:rsid w:val="008628FF"/>
    <w:rsid w:val="008654F2"/>
    <w:rsid w:val="00870179"/>
    <w:rsid w:val="008720B0"/>
    <w:rsid w:val="00872101"/>
    <w:rsid w:val="008747EC"/>
    <w:rsid w:val="00876602"/>
    <w:rsid w:val="008822AF"/>
    <w:rsid w:val="0088397D"/>
    <w:rsid w:val="0088705D"/>
    <w:rsid w:val="00890AB3"/>
    <w:rsid w:val="00891A65"/>
    <w:rsid w:val="0089348A"/>
    <w:rsid w:val="008948FB"/>
    <w:rsid w:val="008A09B4"/>
    <w:rsid w:val="008B0852"/>
    <w:rsid w:val="008B2C9B"/>
    <w:rsid w:val="008B7657"/>
    <w:rsid w:val="008B7D1E"/>
    <w:rsid w:val="008C1A1B"/>
    <w:rsid w:val="008C4DEB"/>
    <w:rsid w:val="008C4E80"/>
    <w:rsid w:val="008C7595"/>
    <w:rsid w:val="008D3595"/>
    <w:rsid w:val="008D4CAE"/>
    <w:rsid w:val="008D5C57"/>
    <w:rsid w:val="008D640A"/>
    <w:rsid w:val="008D7BA4"/>
    <w:rsid w:val="008E0BFB"/>
    <w:rsid w:val="008E27AB"/>
    <w:rsid w:val="008E5F24"/>
    <w:rsid w:val="008E6007"/>
    <w:rsid w:val="008E6A0B"/>
    <w:rsid w:val="008F07DC"/>
    <w:rsid w:val="008F13CB"/>
    <w:rsid w:val="0090033A"/>
    <w:rsid w:val="009023D2"/>
    <w:rsid w:val="00904B7C"/>
    <w:rsid w:val="00905DCC"/>
    <w:rsid w:val="009060C9"/>
    <w:rsid w:val="00906393"/>
    <w:rsid w:val="0090705A"/>
    <w:rsid w:val="00910578"/>
    <w:rsid w:val="00912216"/>
    <w:rsid w:val="00912724"/>
    <w:rsid w:val="0091299A"/>
    <w:rsid w:val="00912DEE"/>
    <w:rsid w:val="009139CD"/>
    <w:rsid w:val="00913B60"/>
    <w:rsid w:val="0091464F"/>
    <w:rsid w:val="00914B74"/>
    <w:rsid w:val="0091780D"/>
    <w:rsid w:val="00922453"/>
    <w:rsid w:val="009252E1"/>
    <w:rsid w:val="00925945"/>
    <w:rsid w:val="00925F1D"/>
    <w:rsid w:val="009427BB"/>
    <w:rsid w:val="009435AD"/>
    <w:rsid w:val="00943617"/>
    <w:rsid w:val="00944493"/>
    <w:rsid w:val="00945640"/>
    <w:rsid w:val="00947359"/>
    <w:rsid w:val="009475BA"/>
    <w:rsid w:val="00950780"/>
    <w:rsid w:val="00950FCB"/>
    <w:rsid w:val="0095308E"/>
    <w:rsid w:val="0095333B"/>
    <w:rsid w:val="0095640D"/>
    <w:rsid w:val="00960E98"/>
    <w:rsid w:val="00961B02"/>
    <w:rsid w:val="00965273"/>
    <w:rsid w:val="00965F9E"/>
    <w:rsid w:val="0097145D"/>
    <w:rsid w:val="0097215C"/>
    <w:rsid w:val="009723BE"/>
    <w:rsid w:val="0098504C"/>
    <w:rsid w:val="00987585"/>
    <w:rsid w:val="00990397"/>
    <w:rsid w:val="00993156"/>
    <w:rsid w:val="00993A06"/>
    <w:rsid w:val="00993BE9"/>
    <w:rsid w:val="00993C11"/>
    <w:rsid w:val="0099447D"/>
    <w:rsid w:val="009A148B"/>
    <w:rsid w:val="009A4954"/>
    <w:rsid w:val="009A62BD"/>
    <w:rsid w:val="009A6B67"/>
    <w:rsid w:val="009A7293"/>
    <w:rsid w:val="009A7EFD"/>
    <w:rsid w:val="009B4112"/>
    <w:rsid w:val="009B50EC"/>
    <w:rsid w:val="009B6979"/>
    <w:rsid w:val="009B6F44"/>
    <w:rsid w:val="009B78F4"/>
    <w:rsid w:val="009D2F09"/>
    <w:rsid w:val="009D4993"/>
    <w:rsid w:val="009D4E0F"/>
    <w:rsid w:val="009D54DB"/>
    <w:rsid w:val="009E1A7D"/>
    <w:rsid w:val="009E1D98"/>
    <w:rsid w:val="009E361D"/>
    <w:rsid w:val="009E3C29"/>
    <w:rsid w:val="009E5502"/>
    <w:rsid w:val="009F00C3"/>
    <w:rsid w:val="009F02C4"/>
    <w:rsid w:val="009F02D1"/>
    <w:rsid w:val="009F0F9C"/>
    <w:rsid w:val="009F253F"/>
    <w:rsid w:val="00A002B4"/>
    <w:rsid w:val="00A0156C"/>
    <w:rsid w:val="00A017ED"/>
    <w:rsid w:val="00A03B52"/>
    <w:rsid w:val="00A04197"/>
    <w:rsid w:val="00A04B22"/>
    <w:rsid w:val="00A05271"/>
    <w:rsid w:val="00A06518"/>
    <w:rsid w:val="00A071AF"/>
    <w:rsid w:val="00A117DE"/>
    <w:rsid w:val="00A15B22"/>
    <w:rsid w:val="00A15CFC"/>
    <w:rsid w:val="00A16C4C"/>
    <w:rsid w:val="00A17294"/>
    <w:rsid w:val="00A17BDF"/>
    <w:rsid w:val="00A20A35"/>
    <w:rsid w:val="00A21583"/>
    <w:rsid w:val="00A21750"/>
    <w:rsid w:val="00A21B88"/>
    <w:rsid w:val="00A22FAA"/>
    <w:rsid w:val="00A24101"/>
    <w:rsid w:val="00A256BD"/>
    <w:rsid w:val="00A30B0C"/>
    <w:rsid w:val="00A31CDF"/>
    <w:rsid w:val="00A3240D"/>
    <w:rsid w:val="00A32EC2"/>
    <w:rsid w:val="00A33786"/>
    <w:rsid w:val="00A41306"/>
    <w:rsid w:val="00A45783"/>
    <w:rsid w:val="00A462D9"/>
    <w:rsid w:val="00A50367"/>
    <w:rsid w:val="00A52612"/>
    <w:rsid w:val="00A55D4F"/>
    <w:rsid w:val="00A564E3"/>
    <w:rsid w:val="00A60CDE"/>
    <w:rsid w:val="00A62E1B"/>
    <w:rsid w:val="00A65E89"/>
    <w:rsid w:val="00A67D89"/>
    <w:rsid w:val="00A7014A"/>
    <w:rsid w:val="00A70318"/>
    <w:rsid w:val="00A70E1B"/>
    <w:rsid w:val="00A71110"/>
    <w:rsid w:val="00A733BB"/>
    <w:rsid w:val="00A74A91"/>
    <w:rsid w:val="00A74E6C"/>
    <w:rsid w:val="00A77BCE"/>
    <w:rsid w:val="00A77C54"/>
    <w:rsid w:val="00A834E8"/>
    <w:rsid w:val="00A84884"/>
    <w:rsid w:val="00A85319"/>
    <w:rsid w:val="00A90FB3"/>
    <w:rsid w:val="00A92176"/>
    <w:rsid w:val="00A924EE"/>
    <w:rsid w:val="00AA0A44"/>
    <w:rsid w:val="00AA3BF0"/>
    <w:rsid w:val="00AA46E4"/>
    <w:rsid w:val="00AB07CB"/>
    <w:rsid w:val="00AB0FDA"/>
    <w:rsid w:val="00AB536D"/>
    <w:rsid w:val="00AC00B8"/>
    <w:rsid w:val="00AC1702"/>
    <w:rsid w:val="00AC6E1C"/>
    <w:rsid w:val="00AC6E3A"/>
    <w:rsid w:val="00AD1DD2"/>
    <w:rsid w:val="00AD1DDB"/>
    <w:rsid w:val="00AD207C"/>
    <w:rsid w:val="00AD3652"/>
    <w:rsid w:val="00AD4F4D"/>
    <w:rsid w:val="00AD7C05"/>
    <w:rsid w:val="00AE3526"/>
    <w:rsid w:val="00AE3A9D"/>
    <w:rsid w:val="00AE42A8"/>
    <w:rsid w:val="00AE70C6"/>
    <w:rsid w:val="00AE797E"/>
    <w:rsid w:val="00AF1AA6"/>
    <w:rsid w:val="00AF1D18"/>
    <w:rsid w:val="00B017AB"/>
    <w:rsid w:val="00B02FBC"/>
    <w:rsid w:val="00B03845"/>
    <w:rsid w:val="00B056D4"/>
    <w:rsid w:val="00B07743"/>
    <w:rsid w:val="00B07D12"/>
    <w:rsid w:val="00B1010C"/>
    <w:rsid w:val="00B11151"/>
    <w:rsid w:val="00B11D2C"/>
    <w:rsid w:val="00B131C9"/>
    <w:rsid w:val="00B15765"/>
    <w:rsid w:val="00B22A0F"/>
    <w:rsid w:val="00B308C0"/>
    <w:rsid w:val="00B30925"/>
    <w:rsid w:val="00B32269"/>
    <w:rsid w:val="00B35243"/>
    <w:rsid w:val="00B3758F"/>
    <w:rsid w:val="00B4002C"/>
    <w:rsid w:val="00B40552"/>
    <w:rsid w:val="00B41407"/>
    <w:rsid w:val="00B46425"/>
    <w:rsid w:val="00B46F88"/>
    <w:rsid w:val="00B50B46"/>
    <w:rsid w:val="00B51CE3"/>
    <w:rsid w:val="00B52325"/>
    <w:rsid w:val="00B556DE"/>
    <w:rsid w:val="00B55F46"/>
    <w:rsid w:val="00B617D5"/>
    <w:rsid w:val="00B64315"/>
    <w:rsid w:val="00B64641"/>
    <w:rsid w:val="00B64BEC"/>
    <w:rsid w:val="00B64F03"/>
    <w:rsid w:val="00B658BD"/>
    <w:rsid w:val="00B66C98"/>
    <w:rsid w:val="00B74D18"/>
    <w:rsid w:val="00B77630"/>
    <w:rsid w:val="00B77E92"/>
    <w:rsid w:val="00B81346"/>
    <w:rsid w:val="00B83F4E"/>
    <w:rsid w:val="00B86AC1"/>
    <w:rsid w:val="00B878E7"/>
    <w:rsid w:val="00B914D6"/>
    <w:rsid w:val="00B918D4"/>
    <w:rsid w:val="00B92E30"/>
    <w:rsid w:val="00B94317"/>
    <w:rsid w:val="00B97020"/>
    <w:rsid w:val="00B9774F"/>
    <w:rsid w:val="00BA1A1A"/>
    <w:rsid w:val="00BB199A"/>
    <w:rsid w:val="00BB1B47"/>
    <w:rsid w:val="00BB2C29"/>
    <w:rsid w:val="00BB5727"/>
    <w:rsid w:val="00BB6561"/>
    <w:rsid w:val="00BC17E4"/>
    <w:rsid w:val="00BC1981"/>
    <w:rsid w:val="00BC1F52"/>
    <w:rsid w:val="00BC3BE7"/>
    <w:rsid w:val="00BD21CE"/>
    <w:rsid w:val="00BD36B7"/>
    <w:rsid w:val="00BD4E3A"/>
    <w:rsid w:val="00BD5051"/>
    <w:rsid w:val="00BD6450"/>
    <w:rsid w:val="00BD679C"/>
    <w:rsid w:val="00BE082B"/>
    <w:rsid w:val="00BE19C3"/>
    <w:rsid w:val="00BF2F7F"/>
    <w:rsid w:val="00BF779B"/>
    <w:rsid w:val="00C04236"/>
    <w:rsid w:val="00C051B7"/>
    <w:rsid w:val="00C07635"/>
    <w:rsid w:val="00C13732"/>
    <w:rsid w:val="00C13E4A"/>
    <w:rsid w:val="00C16FB4"/>
    <w:rsid w:val="00C21B1C"/>
    <w:rsid w:val="00C27645"/>
    <w:rsid w:val="00C30708"/>
    <w:rsid w:val="00C32946"/>
    <w:rsid w:val="00C32C07"/>
    <w:rsid w:val="00C336C3"/>
    <w:rsid w:val="00C34478"/>
    <w:rsid w:val="00C361E9"/>
    <w:rsid w:val="00C371D6"/>
    <w:rsid w:val="00C41A70"/>
    <w:rsid w:val="00C433F3"/>
    <w:rsid w:val="00C457AA"/>
    <w:rsid w:val="00C459EA"/>
    <w:rsid w:val="00C45BF1"/>
    <w:rsid w:val="00C61A39"/>
    <w:rsid w:val="00C62E4C"/>
    <w:rsid w:val="00C6372C"/>
    <w:rsid w:val="00C63B2E"/>
    <w:rsid w:val="00C64E73"/>
    <w:rsid w:val="00C651AE"/>
    <w:rsid w:val="00C66F1F"/>
    <w:rsid w:val="00C715A8"/>
    <w:rsid w:val="00C73114"/>
    <w:rsid w:val="00C74337"/>
    <w:rsid w:val="00C743B4"/>
    <w:rsid w:val="00C74BBB"/>
    <w:rsid w:val="00C76370"/>
    <w:rsid w:val="00C76600"/>
    <w:rsid w:val="00C82B94"/>
    <w:rsid w:val="00C83EA0"/>
    <w:rsid w:val="00C85056"/>
    <w:rsid w:val="00C85E65"/>
    <w:rsid w:val="00C91B25"/>
    <w:rsid w:val="00C930C9"/>
    <w:rsid w:val="00C93696"/>
    <w:rsid w:val="00C9386F"/>
    <w:rsid w:val="00C94802"/>
    <w:rsid w:val="00CA0497"/>
    <w:rsid w:val="00CA2043"/>
    <w:rsid w:val="00CA4CFE"/>
    <w:rsid w:val="00CB2684"/>
    <w:rsid w:val="00CB3954"/>
    <w:rsid w:val="00CB3FA1"/>
    <w:rsid w:val="00CB4E5D"/>
    <w:rsid w:val="00CB51EE"/>
    <w:rsid w:val="00CB651E"/>
    <w:rsid w:val="00CB7D4F"/>
    <w:rsid w:val="00CC072B"/>
    <w:rsid w:val="00CC1B3B"/>
    <w:rsid w:val="00CC3A7C"/>
    <w:rsid w:val="00CC48C5"/>
    <w:rsid w:val="00CD1A05"/>
    <w:rsid w:val="00CD47B2"/>
    <w:rsid w:val="00CD64A2"/>
    <w:rsid w:val="00CE0FD3"/>
    <w:rsid w:val="00CE1647"/>
    <w:rsid w:val="00CE3290"/>
    <w:rsid w:val="00CE797F"/>
    <w:rsid w:val="00CF3A13"/>
    <w:rsid w:val="00CF7875"/>
    <w:rsid w:val="00D0118A"/>
    <w:rsid w:val="00D060FC"/>
    <w:rsid w:val="00D07D47"/>
    <w:rsid w:val="00D13EEC"/>
    <w:rsid w:val="00D161AB"/>
    <w:rsid w:val="00D17D1A"/>
    <w:rsid w:val="00D202BA"/>
    <w:rsid w:val="00D20A1B"/>
    <w:rsid w:val="00D20F4E"/>
    <w:rsid w:val="00D22A21"/>
    <w:rsid w:val="00D26561"/>
    <w:rsid w:val="00D27B37"/>
    <w:rsid w:val="00D34185"/>
    <w:rsid w:val="00D3472E"/>
    <w:rsid w:val="00D36561"/>
    <w:rsid w:val="00D37BF5"/>
    <w:rsid w:val="00D41668"/>
    <w:rsid w:val="00D448F5"/>
    <w:rsid w:val="00D4795E"/>
    <w:rsid w:val="00D5510C"/>
    <w:rsid w:val="00D618B7"/>
    <w:rsid w:val="00D61921"/>
    <w:rsid w:val="00D62073"/>
    <w:rsid w:val="00D636C4"/>
    <w:rsid w:val="00D63C89"/>
    <w:rsid w:val="00D660C0"/>
    <w:rsid w:val="00D67B73"/>
    <w:rsid w:val="00D67DA5"/>
    <w:rsid w:val="00D70A77"/>
    <w:rsid w:val="00D72642"/>
    <w:rsid w:val="00D72CA6"/>
    <w:rsid w:val="00D7375D"/>
    <w:rsid w:val="00D73F05"/>
    <w:rsid w:val="00D7430E"/>
    <w:rsid w:val="00D746A8"/>
    <w:rsid w:val="00D7588D"/>
    <w:rsid w:val="00D7632C"/>
    <w:rsid w:val="00D7652D"/>
    <w:rsid w:val="00D76F35"/>
    <w:rsid w:val="00D80331"/>
    <w:rsid w:val="00D81FBE"/>
    <w:rsid w:val="00D823EC"/>
    <w:rsid w:val="00D82FB8"/>
    <w:rsid w:val="00D83C9B"/>
    <w:rsid w:val="00D8427F"/>
    <w:rsid w:val="00D859CB"/>
    <w:rsid w:val="00D91F23"/>
    <w:rsid w:val="00D924F3"/>
    <w:rsid w:val="00D92824"/>
    <w:rsid w:val="00D93B1A"/>
    <w:rsid w:val="00D97B40"/>
    <w:rsid w:val="00DA0851"/>
    <w:rsid w:val="00DA22FC"/>
    <w:rsid w:val="00DA390F"/>
    <w:rsid w:val="00DA408C"/>
    <w:rsid w:val="00DA4CAF"/>
    <w:rsid w:val="00DA536A"/>
    <w:rsid w:val="00DA7DE2"/>
    <w:rsid w:val="00DB1E40"/>
    <w:rsid w:val="00DB228C"/>
    <w:rsid w:val="00DB36C8"/>
    <w:rsid w:val="00DB38AF"/>
    <w:rsid w:val="00DC20F9"/>
    <w:rsid w:val="00DC41DB"/>
    <w:rsid w:val="00DC4AA5"/>
    <w:rsid w:val="00DD06A0"/>
    <w:rsid w:val="00DD7AFF"/>
    <w:rsid w:val="00DE0602"/>
    <w:rsid w:val="00DE0C5E"/>
    <w:rsid w:val="00DE2594"/>
    <w:rsid w:val="00DE498E"/>
    <w:rsid w:val="00DE71B5"/>
    <w:rsid w:val="00DE7C92"/>
    <w:rsid w:val="00DE7E84"/>
    <w:rsid w:val="00DF063B"/>
    <w:rsid w:val="00DF0F8C"/>
    <w:rsid w:val="00DF22E3"/>
    <w:rsid w:val="00DF2527"/>
    <w:rsid w:val="00DF39B5"/>
    <w:rsid w:val="00DF57D3"/>
    <w:rsid w:val="00DF595D"/>
    <w:rsid w:val="00DF5C4C"/>
    <w:rsid w:val="00E017EF"/>
    <w:rsid w:val="00E02871"/>
    <w:rsid w:val="00E05808"/>
    <w:rsid w:val="00E06491"/>
    <w:rsid w:val="00E115D5"/>
    <w:rsid w:val="00E134C9"/>
    <w:rsid w:val="00E136A7"/>
    <w:rsid w:val="00E13B9C"/>
    <w:rsid w:val="00E13CD9"/>
    <w:rsid w:val="00E154AA"/>
    <w:rsid w:val="00E2016F"/>
    <w:rsid w:val="00E24292"/>
    <w:rsid w:val="00E24E52"/>
    <w:rsid w:val="00E25E43"/>
    <w:rsid w:val="00E33231"/>
    <w:rsid w:val="00E36FD2"/>
    <w:rsid w:val="00E37282"/>
    <w:rsid w:val="00E40CA9"/>
    <w:rsid w:val="00E40E99"/>
    <w:rsid w:val="00E43DCB"/>
    <w:rsid w:val="00E44A40"/>
    <w:rsid w:val="00E4602C"/>
    <w:rsid w:val="00E475F2"/>
    <w:rsid w:val="00E501F2"/>
    <w:rsid w:val="00E53CD9"/>
    <w:rsid w:val="00E5509C"/>
    <w:rsid w:val="00E607E3"/>
    <w:rsid w:val="00E60EFB"/>
    <w:rsid w:val="00E623FF"/>
    <w:rsid w:val="00E62C24"/>
    <w:rsid w:val="00E6517D"/>
    <w:rsid w:val="00E73A02"/>
    <w:rsid w:val="00E743B6"/>
    <w:rsid w:val="00E74883"/>
    <w:rsid w:val="00E75A92"/>
    <w:rsid w:val="00E80549"/>
    <w:rsid w:val="00E82D9D"/>
    <w:rsid w:val="00E85AAC"/>
    <w:rsid w:val="00E85BD1"/>
    <w:rsid w:val="00E8687F"/>
    <w:rsid w:val="00E90516"/>
    <w:rsid w:val="00E90A71"/>
    <w:rsid w:val="00E955A5"/>
    <w:rsid w:val="00E97756"/>
    <w:rsid w:val="00EA0E0F"/>
    <w:rsid w:val="00EA38B7"/>
    <w:rsid w:val="00EA6AA7"/>
    <w:rsid w:val="00EB3F90"/>
    <w:rsid w:val="00EB49C0"/>
    <w:rsid w:val="00EB53B6"/>
    <w:rsid w:val="00EB623B"/>
    <w:rsid w:val="00EB6846"/>
    <w:rsid w:val="00EB748F"/>
    <w:rsid w:val="00EB76A4"/>
    <w:rsid w:val="00EC0D6C"/>
    <w:rsid w:val="00EC1741"/>
    <w:rsid w:val="00EC36DD"/>
    <w:rsid w:val="00EC6FB7"/>
    <w:rsid w:val="00EC7A98"/>
    <w:rsid w:val="00ED0B15"/>
    <w:rsid w:val="00ED1193"/>
    <w:rsid w:val="00ED1810"/>
    <w:rsid w:val="00ED2024"/>
    <w:rsid w:val="00ED53A0"/>
    <w:rsid w:val="00ED55E6"/>
    <w:rsid w:val="00ED6340"/>
    <w:rsid w:val="00EE248C"/>
    <w:rsid w:val="00EE2A20"/>
    <w:rsid w:val="00EE4CFE"/>
    <w:rsid w:val="00EE516D"/>
    <w:rsid w:val="00EE7444"/>
    <w:rsid w:val="00EF027B"/>
    <w:rsid w:val="00EF0B52"/>
    <w:rsid w:val="00EF0EF4"/>
    <w:rsid w:val="00EF107A"/>
    <w:rsid w:val="00EF1E46"/>
    <w:rsid w:val="00EF3832"/>
    <w:rsid w:val="00EF3B50"/>
    <w:rsid w:val="00EF4618"/>
    <w:rsid w:val="00EF4AE6"/>
    <w:rsid w:val="00F02C53"/>
    <w:rsid w:val="00F03C52"/>
    <w:rsid w:val="00F0477B"/>
    <w:rsid w:val="00F07124"/>
    <w:rsid w:val="00F12978"/>
    <w:rsid w:val="00F153A0"/>
    <w:rsid w:val="00F1604B"/>
    <w:rsid w:val="00F17515"/>
    <w:rsid w:val="00F17F8C"/>
    <w:rsid w:val="00F21310"/>
    <w:rsid w:val="00F21C41"/>
    <w:rsid w:val="00F253A2"/>
    <w:rsid w:val="00F312DB"/>
    <w:rsid w:val="00F32FFE"/>
    <w:rsid w:val="00F34AD0"/>
    <w:rsid w:val="00F34B8F"/>
    <w:rsid w:val="00F37821"/>
    <w:rsid w:val="00F37BF0"/>
    <w:rsid w:val="00F40E65"/>
    <w:rsid w:val="00F41015"/>
    <w:rsid w:val="00F411A7"/>
    <w:rsid w:val="00F501D4"/>
    <w:rsid w:val="00F547F9"/>
    <w:rsid w:val="00F54E51"/>
    <w:rsid w:val="00F60700"/>
    <w:rsid w:val="00F60FE8"/>
    <w:rsid w:val="00F61298"/>
    <w:rsid w:val="00F61EB9"/>
    <w:rsid w:val="00F64376"/>
    <w:rsid w:val="00F67B42"/>
    <w:rsid w:val="00F7057F"/>
    <w:rsid w:val="00F76458"/>
    <w:rsid w:val="00F76DA7"/>
    <w:rsid w:val="00F80A69"/>
    <w:rsid w:val="00F83AFE"/>
    <w:rsid w:val="00F84FA4"/>
    <w:rsid w:val="00F852C4"/>
    <w:rsid w:val="00F8580C"/>
    <w:rsid w:val="00F87ACA"/>
    <w:rsid w:val="00F90DFB"/>
    <w:rsid w:val="00F92077"/>
    <w:rsid w:val="00F94DB3"/>
    <w:rsid w:val="00F951F0"/>
    <w:rsid w:val="00F9582E"/>
    <w:rsid w:val="00FA0CAD"/>
    <w:rsid w:val="00FA109D"/>
    <w:rsid w:val="00FA1CE8"/>
    <w:rsid w:val="00FA2888"/>
    <w:rsid w:val="00FA4065"/>
    <w:rsid w:val="00FA55B3"/>
    <w:rsid w:val="00FA580A"/>
    <w:rsid w:val="00FB07C1"/>
    <w:rsid w:val="00FB2C92"/>
    <w:rsid w:val="00FB3C5E"/>
    <w:rsid w:val="00FB641E"/>
    <w:rsid w:val="00FC0DE8"/>
    <w:rsid w:val="00FC192E"/>
    <w:rsid w:val="00FC2328"/>
    <w:rsid w:val="00FC690C"/>
    <w:rsid w:val="00FC6A9A"/>
    <w:rsid w:val="00FD58CB"/>
    <w:rsid w:val="00FD5F2C"/>
    <w:rsid w:val="00FD6272"/>
    <w:rsid w:val="00FE1EB4"/>
    <w:rsid w:val="00FE4E2A"/>
    <w:rsid w:val="00FE7323"/>
    <w:rsid w:val="00FF01B9"/>
    <w:rsid w:val="00FF0C37"/>
    <w:rsid w:val="00FF2668"/>
    <w:rsid w:val="00FF26D5"/>
    <w:rsid w:val="00FF3981"/>
    <w:rsid w:val="00FF4949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DFEA2A"/>
  <w15:chartTrackingRefBased/>
  <w15:docId w15:val="{54EADCA9-549B-42D3-962D-0E3D619C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E4C"/>
    <w:pPr>
      <w:spacing w:before="60" w:after="6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Ttulo1">
    <w:name w:val="heading 1"/>
    <w:basedOn w:val="Normal"/>
    <w:next w:val="Ttulo2"/>
    <w:link w:val="Ttulo1Car"/>
    <w:autoRedefine/>
    <w:uiPriority w:val="9"/>
    <w:qFormat/>
    <w:rsid w:val="00E80549"/>
    <w:pPr>
      <w:keepNext/>
      <w:keepLines/>
      <w:spacing w:before="0" w:after="40"/>
      <w:contextualSpacing/>
      <w:outlineLvl w:val="0"/>
    </w:pPr>
    <w:rPr>
      <w:rFonts w:eastAsiaTheme="majorEastAsia" w:cs="Times New Roman (Headings CS)"/>
      <w:caps/>
      <w:noProof/>
      <w:color w:val="000000" w:themeColor="text1"/>
      <w:spacing w:val="26"/>
      <w:kern w:val="10"/>
      <w:sz w:val="10"/>
      <w:szCs w:val="10"/>
      <w14:ligatures w14:val="none"/>
    </w:rPr>
  </w:style>
  <w:style w:type="paragraph" w:styleId="Ttulo2">
    <w:name w:val="heading 2"/>
    <w:basedOn w:val="Normal"/>
    <w:next w:val="Ttulo3"/>
    <w:link w:val="Ttulo2Car"/>
    <w:autoRedefine/>
    <w:uiPriority w:val="9"/>
    <w:unhideWhenUsed/>
    <w:qFormat/>
    <w:rsid w:val="005821E1"/>
    <w:pPr>
      <w:keepNext/>
      <w:keepLines/>
      <w:spacing w:before="0" w:after="0"/>
      <w:jc w:val="center"/>
      <w:outlineLvl w:val="1"/>
    </w:pPr>
    <w:rPr>
      <w:rFonts w:eastAsiaTheme="majorEastAsia" w:cs="Times New Roman (Headings CS)"/>
      <w:bCs/>
      <w:caps/>
      <w:color w:val="325F63" w:themeColor="accent3" w:themeShade="80"/>
      <w:spacing w:val="20"/>
      <w:sz w:val="32"/>
      <w:szCs w:val="24"/>
    </w:rPr>
  </w:style>
  <w:style w:type="paragraph" w:styleId="Ttulo3">
    <w:name w:val="heading 3"/>
    <w:basedOn w:val="Normal"/>
    <w:link w:val="Ttulo3Car"/>
    <w:autoRedefine/>
    <w:uiPriority w:val="9"/>
    <w:unhideWhenUsed/>
    <w:qFormat/>
    <w:rsid w:val="00990397"/>
    <w:pPr>
      <w:keepNext/>
      <w:keepLines/>
      <w:spacing w:before="360"/>
      <w:ind w:left="-108"/>
      <w:contextualSpacing/>
      <w:jc w:val="both"/>
      <w:outlineLvl w:val="2"/>
    </w:pPr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sz w:val="3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03B52"/>
    <w:pPr>
      <w:keepNext/>
      <w:keepLines/>
      <w:pBdr>
        <w:bottom w:val="single" w:sz="4" w:space="1" w:color="4A936D" w:themeColor="accent2" w:themeShade="BF"/>
      </w:pBdr>
      <w:spacing w:before="40"/>
      <w:outlineLvl w:val="3"/>
    </w:pPr>
    <w:rPr>
      <w:rFonts w:eastAsiaTheme="majorEastAsia" w:cstheme="majorBidi"/>
      <w:b/>
      <w:iCs/>
      <w:color w:val="303D45" w:themeColor="text2" w:themeShade="BF"/>
      <w:sz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31306"/>
    <w:pPr>
      <w:keepNext/>
      <w:keepLines/>
      <w:spacing w:before="40"/>
      <w:outlineLvl w:val="4"/>
    </w:pPr>
    <w:rPr>
      <w:rFonts w:asciiTheme="majorHAnsi" w:eastAsiaTheme="majorEastAsia" w:hAnsiTheme="majorHAnsi" w:cs="Times New Roman (Headings CS)"/>
      <w:i/>
      <w:color w:val="303D45" w:themeColor="text2" w:themeShade="BF"/>
      <w:sz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31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6249" w:themeColor="accent2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31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6249" w:themeColor="accent2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07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07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macro">
    <w:name w:val="macro"/>
    <w:link w:val="TextomacroCar"/>
    <w:uiPriority w:val="99"/>
    <w:semiHidden/>
    <w:unhideWhenUsed/>
    <w:rsid w:val="006E48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72" w:right="72"/>
    </w:pPr>
    <w:rPr>
      <w:rFonts w:ascii="Consolas" w:eastAsiaTheme="minorEastAsia" w:hAnsi="Consolas"/>
      <w:kern w:val="22"/>
      <w:szCs w:val="20"/>
      <w:lang w:eastAsia="ja-JP"/>
      <w14:ligatures w14:val="standard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E48F3"/>
    <w:rPr>
      <w:rFonts w:ascii="Consolas" w:eastAsiaTheme="minorEastAsia" w:hAnsi="Consolas"/>
      <w:kern w:val="22"/>
      <w:szCs w:val="20"/>
      <w:lang w:eastAsia="ja-JP"/>
      <w14:ligatures w14:val="standard"/>
    </w:rPr>
  </w:style>
  <w:style w:type="paragraph" w:styleId="Encabezado">
    <w:name w:val="header"/>
    <w:basedOn w:val="Normal"/>
    <w:link w:val="EncabezadoCar"/>
    <w:uiPriority w:val="99"/>
    <w:unhideWhenUsed/>
    <w:rsid w:val="00A24101"/>
    <w:rPr>
      <w:sz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Piedepgina">
    <w:name w:val="footer"/>
    <w:basedOn w:val="Normal"/>
    <w:link w:val="PiedepginaCar"/>
    <w:autoRedefine/>
    <w:uiPriority w:val="99"/>
    <w:unhideWhenUsed/>
    <w:qFormat/>
    <w:rsid w:val="00A24101"/>
    <w:rPr>
      <w:sz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character" w:customStyle="1" w:styleId="Ttulo3Car">
    <w:name w:val="Título 3 Car"/>
    <w:basedOn w:val="Fuentedeprrafopredeter"/>
    <w:link w:val="Ttulo3"/>
    <w:uiPriority w:val="9"/>
    <w:rsid w:val="00990397"/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kern w:val="22"/>
      <w:sz w:val="32"/>
      <w:szCs w:val="24"/>
      <w:lang w:eastAsia="ja-JP"/>
      <w14:ligatures w14:val="standard"/>
    </w:rPr>
  </w:style>
  <w:style w:type="paragraph" w:styleId="Ttulo">
    <w:name w:val="Title"/>
    <w:basedOn w:val="Normal"/>
    <w:link w:val="TtuloCar"/>
    <w:autoRedefine/>
    <w:uiPriority w:val="3"/>
    <w:qFormat/>
    <w:rsid w:val="0026442F"/>
    <w:pPr>
      <w:spacing w:before="960" w:after="0"/>
    </w:pPr>
    <w:rPr>
      <w:rFonts w:asciiTheme="majorHAnsi" w:eastAsiaTheme="majorEastAsia" w:hAnsiTheme="majorHAnsi" w:cstheme="majorBidi"/>
      <w:b/>
      <w:caps/>
      <w:color w:val="325F63" w:themeColor="accent3" w:themeShade="80"/>
      <w:sz w:val="88"/>
      <w:szCs w:val="52"/>
    </w:rPr>
  </w:style>
  <w:style w:type="character" w:customStyle="1" w:styleId="TtuloCar">
    <w:name w:val="Título Car"/>
    <w:basedOn w:val="Fuentedeprrafopredeter"/>
    <w:link w:val="Ttulo"/>
    <w:uiPriority w:val="3"/>
    <w:rsid w:val="0026442F"/>
    <w:rPr>
      <w:rFonts w:asciiTheme="majorHAnsi" w:eastAsiaTheme="majorEastAsia" w:hAnsiTheme="majorHAnsi" w:cstheme="majorBidi"/>
      <w:b/>
      <w:caps/>
      <w:color w:val="325F63" w:themeColor="accent3" w:themeShade="80"/>
      <w:kern w:val="22"/>
      <w:sz w:val="88"/>
      <w:szCs w:val="52"/>
      <w:lang w:eastAsia="ja-JP"/>
      <w14:ligatures w14:val="standard"/>
    </w:rPr>
  </w:style>
  <w:style w:type="paragraph" w:styleId="Subttulo">
    <w:name w:val="Subtitle"/>
    <w:basedOn w:val="Normal"/>
    <w:link w:val="SubttuloCar"/>
    <w:autoRedefine/>
    <w:uiPriority w:val="1"/>
    <w:qFormat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sz w:val="32"/>
      <w:szCs w:val="28"/>
    </w:rPr>
  </w:style>
  <w:style w:type="character" w:customStyle="1" w:styleId="SubttuloCar">
    <w:name w:val="Subtítulo Car"/>
    <w:basedOn w:val="Fuentedeprrafopredeter"/>
    <w:link w:val="Subttulo"/>
    <w:uiPriority w:val="1"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kern w:val="22"/>
      <w:sz w:val="32"/>
      <w:szCs w:val="28"/>
      <w:lang w:eastAsia="ja-JP"/>
      <w14:ligatures w14:val="standard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07DC"/>
    <w:rPr>
      <w:rFonts w:asciiTheme="majorHAnsi" w:eastAsiaTheme="majorEastAsia" w:hAnsiTheme="majorHAnsi" w:cstheme="majorBidi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07DC"/>
    <w:rPr>
      <w:rFonts w:asciiTheme="majorHAnsi" w:eastAsiaTheme="majorEastAsia" w:hAnsiTheme="majorHAnsi" w:cstheme="majorBidi"/>
      <w:i/>
      <w:iCs/>
      <w:szCs w:val="21"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8F07DC"/>
    <w:rPr>
      <w:i/>
      <w:iCs/>
      <w:color w:val="484644" w:themeColor="accent1" w:themeShade="80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rsid w:val="008F07DC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8F07DC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8F07DC"/>
    <w:pPr>
      <w:pBdr>
        <w:top w:val="single" w:sz="4" w:space="10" w:color="484644" w:themeColor="accent1" w:themeShade="80"/>
        <w:bottom w:val="single" w:sz="4" w:space="10" w:color="484644" w:themeColor="accent1" w:themeShade="80"/>
      </w:pBdr>
      <w:spacing w:before="360" w:after="360"/>
      <w:jc w:val="center"/>
    </w:pPr>
    <w:rPr>
      <w:i/>
      <w:iCs/>
      <w:color w:val="484644" w:themeColor="accent1" w:themeShade="80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8F07DC"/>
    <w:rPr>
      <w:i/>
      <w:iCs/>
      <w:color w:val="484644" w:themeColor="accent1" w:themeShade="80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8F07DC"/>
    <w:rPr>
      <w:b/>
      <w:bCs/>
      <w:caps w:val="0"/>
      <w:smallCaps/>
      <w:color w:val="484644" w:themeColor="accent1" w:themeShade="80"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F07DC"/>
    <w:pPr>
      <w:spacing w:after="200"/>
    </w:pPr>
    <w:rPr>
      <w:i/>
      <w:iCs/>
      <w:color w:val="40525D" w:themeColor="text2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E80549"/>
    <w:rPr>
      <w:rFonts w:ascii="Segoe UI" w:eastAsiaTheme="majorEastAsia" w:hAnsi="Segoe UI" w:cs="Times New Roman (Headings CS)"/>
      <w:caps/>
      <w:noProof/>
      <w:color w:val="000000" w:themeColor="text1"/>
      <w:spacing w:val="26"/>
      <w:kern w:val="10"/>
      <w:sz w:val="10"/>
      <w:szCs w:val="10"/>
      <w:lang w:eastAsia="ja-JP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8F07DC"/>
    <w:pPr>
      <w:outlineLvl w:val="9"/>
    </w:pPr>
  </w:style>
  <w:style w:type="character" w:customStyle="1" w:styleId="Ttulo2Car">
    <w:name w:val="Título 2 Car"/>
    <w:basedOn w:val="Fuentedeprrafopredeter"/>
    <w:link w:val="Ttulo2"/>
    <w:uiPriority w:val="9"/>
    <w:rsid w:val="005821E1"/>
    <w:rPr>
      <w:rFonts w:eastAsiaTheme="majorEastAsia" w:cs="Times New Roman (Headings CS)"/>
      <w:bCs/>
      <w:caps/>
      <w:color w:val="325F63" w:themeColor="accent3" w:themeShade="80"/>
      <w:spacing w:val="20"/>
      <w:kern w:val="22"/>
      <w:sz w:val="32"/>
      <w:szCs w:val="24"/>
      <w:lang w:eastAsia="ja-JP"/>
      <w14:ligatures w14:val="standar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7DC"/>
    <w:rPr>
      <w:rFonts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7DC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8F07DC"/>
    <w:pPr>
      <w:pBdr>
        <w:top w:val="single" w:sz="2" w:space="10" w:color="484644" w:themeColor="accent1" w:themeShade="80"/>
        <w:left w:val="single" w:sz="2" w:space="10" w:color="484644" w:themeColor="accent1" w:themeShade="80"/>
        <w:bottom w:val="single" w:sz="2" w:space="10" w:color="484644" w:themeColor="accent1" w:themeShade="80"/>
        <w:right w:val="single" w:sz="2" w:space="10" w:color="484644" w:themeColor="accent1" w:themeShade="80"/>
      </w:pBdr>
      <w:ind w:left="1152" w:right="1152"/>
    </w:pPr>
    <w:rPr>
      <w:i/>
      <w:iCs/>
      <w:color w:val="484644" w:themeColor="accent1" w:themeShade="80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8F07DC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8F07DC"/>
    <w:rPr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8F07DC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8F07DC"/>
    <w:rPr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8F07DC"/>
    <w:rPr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F07D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F07DC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07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07DC"/>
    <w:rPr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F07DC"/>
    <w:rPr>
      <w:rFonts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8F07DC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F07DC"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F07DC"/>
    <w:rPr>
      <w:szCs w:val="20"/>
    </w:rPr>
  </w:style>
  <w:style w:type="paragraph" w:styleId="Remitedesobre">
    <w:name w:val="envelope return"/>
    <w:basedOn w:val="Normal"/>
    <w:uiPriority w:val="99"/>
    <w:semiHidden/>
    <w:unhideWhenUsed/>
    <w:rsid w:val="008F07DC"/>
    <w:rPr>
      <w:rFonts w:asciiTheme="majorHAnsi" w:eastAsiaTheme="majorEastAsia" w:hAnsiTheme="majorHAnsi" w:cstheme="majorBidi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F07DC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F07DC"/>
    <w:rPr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F07DC"/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F07DC"/>
    <w:rPr>
      <w:rFonts w:ascii="Consolas" w:hAnsi="Consolas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8F07DC"/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F07DC"/>
    <w:rPr>
      <w:rFonts w:ascii="Consolas" w:hAnsi="Consolas"/>
      <w:szCs w:val="21"/>
    </w:rPr>
  </w:style>
  <w:style w:type="table" w:customStyle="1" w:styleId="Sinbordes">
    <w:name w:val="Sin bordes"/>
    <w:basedOn w:val="Tablanormal"/>
    <w:uiPriority w:val="99"/>
    <w:rsid w:val="000C3330"/>
    <w:rPr>
      <w:rFonts w:eastAsiaTheme="minorEastAsia"/>
      <w:kern w:val="22"/>
      <w:lang w:eastAsia="ja-JP"/>
      <w14:ligatures w14:val="standard"/>
    </w:rPr>
    <w:tblPr>
      <w:tblBorders>
        <w:insideH w:val="single" w:sz="4" w:space="0" w:color="A9D3BD" w:themeColor="accent2" w:themeTint="99"/>
        <w:insideV w:val="single" w:sz="4" w:space="0" w:color="A9D3BD" w:themeColor="accent2" w:themeTint="99"/>
      </w:tblBorders>
      <w:tblCellMar>
        <w:left w:w="72" w:type="dxa"/>
        <w:right w:w="72" w:type="dxa"/>
      </w:tblCellMar>
    </w:tblPr>
    <w:tblStylePr w:type="firstRow">
      <w:pPr>
        <w:keepNext/>
        <w:wordWrap/>
      </w:pPr>
      <w:rPr>
        <w:rFonts w:asciiTheme="majorHAnsi" w:hAnsiTheme="majorHAnsi"/>
        <w:b/>
        <w:i w:val="0"/>
        <w:caps w:val="0"/>
        <w:smallCaps w:val="0"/>
        <w:color w:val="auto"/>
        <w:sz w:val="22"/>
      </w:rPr>
      <w:tblPr/>
      <w:trPr>
        <w:tblHeader/>
      </w:trPr>
      <w:tcPr>
        <w:tcBorders>
          <w:top w:val="nil"/>
          <w:left w:val="nil"/>
          <w:bottom w:val="single" w:sz="12" w:space="0" w:color="C6E2D3" w:themeColor="accent2" w:themeTint="66"/>
          <w:right w:val="nil"/>
          <w:insideH w:val="nil"/>
          <w:insideV w:val="single" w:sz="4" w:space="0" w:color="C6E2D3" w:themeColor="accent2" w:themeTint="66"/>
          <w:tl2br w:val="nil"/>
          <w:tr2bl w:val="nil"/>
        </w:tcBorders>
        <w:vAlign w:val="bottom"/>
      </w:tcPr>
    </w:tblStylePr>
    <w:tblStylePr w:type="firstCol">
      <w:rPr>
        <w:b/>
        <w:i w:val="0"/>
      </w:rPr>
    </w:tblStylePr>
  </w:style>
  <w:style w:type="paragraph" w:customStyle="1" w:styleId="Logotipo">
    <w:name w:val="Logotipo"/>
    <w:basedOn w:val="Normal"/>
    <w:next w:val="Subttulo"/>
    <w:uiPriority w:val="2"/>
    <w:qFormat/>
    <w:rsid w:val="00906393"/>
    <w:pPr>
      <w:spacing w:before="4500" w:after="1440"/>
      <w:jc w:val="right"/>
    </w:pPr>
    <w:rPr>
      <w:color w:val="303D45" w:themeColor="text2" w:themeShade="BF"/>
      <w:sz w:val="52"/>
      <w:szCs w:val="52"/>
    </w:rPr>
  </w:style>
  <w:style w:type="paragraph" w:customStyle="1" w:styleId="Informacindecontacto">
    <w:name w:val="Información de contacto"/>
    <w:basedOn w:val="Normal"/>
    <w:next w:val="Normal"/>
    <w:uiPriority w:val="4"/>
    <w:qFormat/>
    <w:rsid w:val="00906393"/>
    <w:pPr>
      <w:spacing w:before="1440" w:line="360" w:lineRule="auto"/>
      <w:contextualSpacing/>
      <w:jc w:val="right"/>
    </w:pPr>
    <w:rPr>
      <w:caps/>
    </w:rPr>
  </w:style>
  <w:style w:type="paragraph" w:styleId="Listaconnmeros">
    <w:name w:val="List Number"/>
    <w:basedOn w:val="Normal"/>
    <w:uiPriority w:val="10"/>
    <w:qFormat/>
    <w:rsid w:val="00906393"/>
    <w:pPr>
      <w:numPr>
        <w:numId w:val="6"/>
      </w:numPr>
      <w:contextualSpacing/>
    </w:pPr>
  </w:style>
  <w:style w:type="character" w:styleId="nfasis">
    <w:name w:val="Emphasis"/>
    <w:basedOn w:val="Fuentedeprrafopredeter"/>
    <w:uiPriority w:val="12"/>
    <w:unhideWhenUsed/>
    <w:qFormat/>
    <w:rsid w:val="00906393"/>
    <w:rPr>
      <w:i/>
      <w:iCs/>
      <w:color w:val="595959" w:themeColor="text1" w:themeTint="A6"/>
    </w:rPr>
  </w:style>
  <w:style w:type="paragraph" w:customStyle="1" w:styleId="Piedepginacentrado">
    <w:name w:val="Pie de página centrado"/>
    <w:basedOn w:val="Piedepgina"/>
    <w:link w:val="Carcterdepiedepginacentrado"/>
    <w:autoRedefine/>
    <w:uiPriority w:val="13"/>
    <w:qFormat/>
    <w:rsid w:val="00906393"/>
    <w:pPr>
      <w:jc w:val="center"/>
    </w:pPr>
  </w:style>
  <w:style w:type="character" w:customStyle="1" w:styleId="Carcterdepiedepginacentrado">
    <w:name w:val="Carácter de pie de página centrado"/>
    <w:basedOn w:val="PiedepginaCar"/>
    <w:link w:val="Piedepginacentrado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customStyle="1" w:styleId="Piedepginaalineadoaladerecha">
    <w:name w:val="Pie de página alineado a la derecha"/>
    <w:basedOn w:val="Piedepgina"/>
    <w:link w:val="Carcterdepiedepginaalineadoaladerecha"/>
    <w:uiPriority w:val="13"/>
    <w:qFormat/>
    <w:rsid w:val="00906393"/>
    <w:pPr>
      <w:jc w:val="right"/>
    </w:pPr>
  </w:style>
  <w:style w:type="character" w:customStyle="1" w:styleId="Carcterdepiedepginaalineadoaladerecha">
    <w:name w:val="Carácter de pie de página alineado a la derecha"/>
    <w:basedOn w:val="PiedepginaCar"/>
    <w:link w:val="Piedepginaalineadoaladerecha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Listaconvietas">
    <w:name w:val="List Bullet"/>
    <w:basedOn w:val="Normal"/>
    <w:uiPriority w:val="11"/>
    <w:qFormat/>
    <w:rsid w:val="00906393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39"/>
    <w:rsid w:val="00AD1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F4B35"/>
    <w:rPr>
      <w:color w:val="808080"/>
    </w:rPr>
  </w:style>
  <w:style w:type="character" w:customStyle="1" w:styleId="Ttulo4Car">
    <w:name w:val="Título 4 Car"/>
    <w:basedOn w:val="Fuentedeprrafopredeter"/>
    <w:link w:val="Ttulo4"/>
    <w:uiPriority w:val="9"/>
    <w:rsid w:val="00A03B52"/>
    <w:rPr>
      <w:rFonts w:ascii="Segoe UI" w:eastAsiaTheme="majorEastAsia" w:hAnsi="Segoe UI" w:cstheme="majorBidi"/>
      <w:b/>
      <w:iCs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5Car">
    <w:name w:val="Título 5 Car"/>
    <w:basedOn w:val="Fuentedeprrafopredeter"/>
    <w:link w:val="Ttulo5"/>
    <w:uiPriority w:val="9"/>
    <w:rsid w:val="00831306"/>
    <w:rPr>
      <w:rFonts w:asciiTheme="majorHAnsi" w:eastAsiaTheme="majorEastAsia" w:hAnsiTheme="majorHAnsi" w:cs="Times New Roman (Headings CS)"/>
      <w:i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0318"/>
    <w:rPr>
      <w:rFonts w:asciiTheme="majorHAnsi" w:eastAsiaTheme="majorEastAsia" w:hAnsiTheme="majorHAnsi" w:cstheme="majorBidi"/>
      <w:color w:val="326249" w:themeColor="accent2" w:themeShade="80"/>
      <w:kern w:val="22"/>
      <w:lang w:eastAsia="ja-JP"/>
      <w14:ligatures w14:val="standard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0318"/>
    <w:rPr>
      <w:rFonts w:asciiTheme="majorHAnsi" w:eastAsiaTheme="majorEastAsia" w:hAnsiTheme="majorHAnsi" w:cstheme="majorBidi"/>
      <w:i/>
      <w:iCs/>
      <w:color w:val="326249" w:themeColor="accent2" w:themeShade="80"/>
      <w:kern w:val="22"/>
      <w:lang w:eastAsia="ja-JP"/>
      <w14:ligatures w14:val="standard"/>
    </w:rPr>
  </w:style>
  <w:style w:type="table" w:customStyle="1" w:styleId="Estilo1">
    <w:name w:val="Estilo 1"/>
    <w:basedOn w:val="Tablanormal"/>
    <w:uiPriority w:val="99"/>
    <w:rsid w:val="000C3330"/>
    <w:pPr>
      <w:spacing w:before="0"/>
    </w:pPr>
    <w:tblPr>
      <w:tblBorders>
        <w:insideH w:val="single" w:sz="4" w:space="0" w:color="4A936D" w:themeColor="accent2" w:themeShade="BF"/>
        <w:insideV w:val="single" w:sz="4" w:space="0" w:color="4A936D" w:themeColor="accent2" w:themeShade="BF"/>
      </w:tblBorders>
    </w:tblPr>
  </w:style>
  <w:style w:type="table" w:customStyle="1" w:styleId="Estilo2">
    <w:name w:val="Estilo2"/>
    <w:basedOn w:val="Tablanormal"/>
    <w:uiPriority w:val="99"/>
    <w:rsid w:val="00812690"/>
    <w:pPr>
      <w:spacing w:before="0"/>
    </w:pPr>
    <w:tblPr>
      <w:tblBorders>
        <w:insideH w:val="single" w:sz="4" w:space="0" w:color="4B8E94" w:themeColor="accent3" w:themeShade="BF"/>
        <w:insideV w:val="single" w:sz="4" w:space="0" w:color="4B8E94" w:themeColor="accent3" w:themeShade="BF"/>
      </w:tblBorders>
    </w:tblPr>
  </w:style>
  <w:style w:type="table" w:customStyle="1" w:styleId="Estilo3">
    <w:name w:val="Estilo3"/>
    <w:basedOn w:val="Tablanormal"/>
    <w:uiPriority w:val="99"/>
    <w:rsid w:val="008720B0"/>
    <w:pPr>
      <w:spacing w:before="0"/>
    </w:pPr>
    <w:tblPr>
      <w:tblBorders>
        <w:insideH w:val="single" w:sz="4" w:space="0" w:color="AAD1D4" w:themeColor="accent3" w:themeTint="99"/>
        <w:insideV w:val="single" w:sz="4" w:space="0" w:color="AAD1D4" w:themeColor="accent3" w:themeTint="99"/>
      </w:tblBorders>
    </w:tblPr>
  </w:style>
  <w:style w:type="paragraph" w:customStyle="1" w:styleId="Marcadordeposicindeimagen">
    <w:name w:val="Marcador de posición de imagen"/>
    <w:basedOn w:val="Ttulo1"/>
    <w:qFormat/>
    <w:rsid w:val="00E80549"/>
  </w:style>
  <w:style w:type="paragraph" w:styleId="Prrafodelista">
    <w:name w:val="List Paragraph"/>
    <w:basedOn w:val="Normal"/>
    <w:uiPriority w:val="34"/>
    <w:unhideWhenUsed/>
    <w:qFormat/>
    <w:rsid w:val="00DD0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53CD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53CD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63475F"/>
    <w:pPr>
      <w:widowControl w:val="0"/>
      <w:autoSpaceDE w:val="0"/>
      <w:autoSpaceDN w:val="0"/>
      <w:spacing w:before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3475F"/>
    <w:pPr>
      <w:widowControl w:val="0"/>
      <w:autoSpaceDE w:val="0"/>
      <w:autoSpaceDN w:val="0"/>
      <w:spacing w:before="0" w:after="0"/>
    </w:pPr>
    <w:rPr>
      <w:rFonts w:ascii="Calibri" w:eastAsia="Calibri" w:hAnsi="Calibri" w:cs="Calibri"/>
      <w:kern w:val="0"/>
      <w:sz w:val="22"/>
      <w:lang w:eastAsia="en-U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C6FB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C6FB7"/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Revisin">
    <w:name w:val="Revision"/>
    <w:hidden/>
    <w:uiPriority w:val="99"/>
    <w:semiHidden/>
    <w:rsid w:val="0044537D"/>
    <w:pPr>
      <w:spacing w:before="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NormalWeb">
    <w:name w:val="Normal (Web)"/>
    <w:basedOn w:val="Normal"/>
    <w:uiPriority w:val="99"/>
    <w:unhideWhenUsed/>
    <w:rsid w:val="0048724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es-AR"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4872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mailto:dir_investigacion@fcm.uncu.edu.ar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esarrolloinstitucional@fcm.uncu.edu.ar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%20EQUIPO\AppData\Roaming\Microsoft\Templates\Plan%20de%20elaboraci&#243;n%20de%20perfiles%20de%20la%20audiencia%20objetiv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32BF6B8C164DFAA16FF9260B80C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D0DE6-B2FB-47BD-AD20-C9F76B2E9E6A}"/>
      </w:docPartPr>
      <w:docPartBody>
        <w:p w:rsidR="00A27799" w:rsidRDefault="006723F9">
          <w:pPr>
            <w:pStyle w:val="9832BF6B8C164DFAA16FF9260B80CABD"/>
          </w:pPr>
          <w:r w:rsidRPr="00AD3652">
            <w:rPr>
              <w:lang w:bidi="es-ES"/>
            </w:rPr>
            <w:t>VERSIÓN 3.0</w:t>
          </w:r>
        </w:p>
      </w:docPartBody>
    </w:docPart>
    <w:docPart>
      <w:docPartPr>
        <w:name w:val="DCE4F5CC223C4BB6AC2E43023B21B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15B3D-12DE-48DE-B8EC-7E7E1A08CFC1}"/>
      </w:docPartPr>
      <w:docPartBody>
        <w:p w:rsidR="00A27799" w:rsidRDefault="006723F9">
          <w:pPr>
            <w:pStyle w:val="DCE4F5CC223C4BB6AC2E43023B21BDE9"/>
          </w:pPr>
          <w:r w:rsidRPr="00AD3652">
            <w:rPr>
              <w:lang w:bidi="es-ES"/>
            </w:rPr>
            <w:t>Nombre de la empresa</w:t>
          </w:r>
        </w:p>
      </w:docPartBody>
    </w:docPart>
    <w:docPart>
      <w:docPartPr>
        <w:name w:val="4E5D57C08C2F4AC383E1CC0EF8FE6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18F4D-12D8-44F9-9113-539BB2703C85}"/>
      </w:docPartPr>
      <w:docPartBody>
        <w:p w:rsidR="00A27799" w:rsidRDefault="006723F9">
          <w:pPr>
            <w:pStyle w:val="4E5D57C08C2F4AC383E1CC0EF8FE6315"/>
          </w:pPr>
          <w:r w:rsidRPr="00AD3652">
            <w:rPr>
              <w:lang w:bidi="es-ES"/>
            </w:rPr>
            <w:t>Avenida Casablanca 265, Lima</w:t>
          </w:r>
        </w:p>
      </w:docPartBody>
    </w:docPart>
    <w:docPart>
      <w:docPartPr>
        <w:name w:val="6983557905864005B951B42008E10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5F952-E0BF-494B-BCF9-EE65B3A07EE5}"/>
      </w:docPartPr>
      <w:docPartBody>
        <w:p w:rsidR="00A27799" w:rsidRDefault="006723F9">
          <w:pPr>
            <w:pStyle w:val="6983557905864005B951B42008E107F5"/>
          </w:pPr>
          <w:r w:rsidRPr="00AD3652">
            <w:rPr>
              <w:lang w:bidi="es-ES"/>
            </w:rPr>
            <w:t>Plan de elaboración de perfiles de la audiencia objetivo</w:t>
          </w:r>
        </w:p>
      </w:docPartBody>
    </w:docPart>
    <w:docPart>
      <w:docPartPr>
        <w:name w:val="76A25605BA4E4ED8BE93F5E2C80A2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182B2-5000-488B-9544-E940838DB0DC}"/>
      </w:docPartPr>
      <w:docPartBody>
        <w:p w:rsidR="00A27799" w:rsidRDefault="006723F9">
          <w:pPr>
            <w:pStyle w:val="76A25605BA4E4ED8BE93F5E2C80A2520"/>
          </w:pPr>
          <w:r w:rsidRPr="00AD3652">
            <w:rPr>
              <w:lang w:bidi="es-ES"/>
            </w:rPr>
            <w:t>Acción</w:t>
          </w:r>
        </w:p>
      </w:docPartBody>
    </w:docPart>
    <w:docPart>
      <w:docPartPr>
        <w:name w:val="CC7473814D214EA0929838150291C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6182B-6DFB-4014-AE3E-57FD323C6D57}"/>
      </w:docPartPr>
      <w:docPartBody>
        <w:p w:rsidR="003808D1" w:rsidRDefault="00A27799" w:rsidP="00A27799">
          <w:pPr>
            <w:pStyle w:val="CC7473814D214EA0929838150291C232"/>
          </w:pPr>
          <w:r w:rsidRPr="00AD3652">
            <w:rPr>
              <w:lang w:bidi="es-ES"/>
            </w:rPr>
            <w:t>9/1/23</w:t>
          </w:r>
        </w:p>
      </w:docPartBody>
    </w:docPart>
    <w:docPart>
      <w:docPartPr>
        <w:name w:val="6B7240BA43DB4382A85CCE0CA7780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C333F-0152-46ED-BEB0-5F8B36B8522D}"/>
      </w:docPartPr>
      <w:docPartBody>
        <w:p w:rsidR="003808D1" w:rsidRDefault="00A27799" w:rsidP="00A27799">
          <w:pPr>
            <w:pStyle w:val="6B7240BA43DB4382A85CCE0CA778026E"/>
          </w:pPr>
          <w:r w:rsidRPr="00AD3652">
            <w:rPr>
              <w:lang w:bidi="es-ES"/>
            </w:rPr>
            <w:t>Nombre de la empresa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90"/>
    <w:rsid w:val="00040EC9"/>
    <w:rsid w:val="00060EAD"/>
    <w:rsid w:val="000937EA"/>
    <w:rsid w:val="000E2B3F"/>
    <w:rsid w:val="001404E8"/>
    <w:rsid w:val="00177C34"/>
    <w:rsid w:val="001C3643"/>
    <w:rsid w:val="001E2ED3"/>
    <w:rsid w:val="0021753B"/>
    <w:rsid w:val="002270DA"/>
    <w:rsid w:val="00263230"/>
    <w:rsid w:val="002B2DCF"/>
    <w:rsid w:val="002D274A"/>
    <w:rsid w:val="003808D1"/>
    <w:rsid w:val="003909DD"/>
    <w:rsid w:val="00391552"/>
    <w:rsid w:val="003C27EF"/>
    <w:rsid w:val="004916BC"/>
    <w:rsid w:val="004965F8"/>
    <w:rsid w:val="004C1A1B"/>
    <w:rsid w:val="004C758A"/>
    <w:rsid w:val="004E0B55"/>
    <w:rsid w:val="004E7270"/>
    <w:rsid w:val="005C511D"/>
    <w:rsid w:val="005D5837"/>
    <w:rsid w:val="00655068"/>
    <w:rsid w:val="006723F9"/>
    <w:rsid w:val="0070094F"/>
    <w:rsid w:val="00734C20"/>
    <w:rsid w:val="007A20CD"/>
    <w:rsid w:val="00834E62"/>
    <w:rsid w:val="00844F2C"/>
    <w:rsid w:val="00845098"/>
    <w:rsid w:val="00866898"/>
    <w:rsid w:val="00872101"/>
    <w:rsid w:val="008948FB"/>
    <w:rsid w:val="008E2197"/>
    <w:rsid w:val="00965F9E"/>
    <w:rsid w:val="009B78F4"/>
    <w:rsid w:val="009D0CAB"/>
    <w:rsid w:val="00A071AF"/>
    <w:rsid w:val="00A15CFC"/>
    <w:rsid w:val="00A27799"/>
    <w:rsid w:val="00A72790"/>
    <w:rsid w:val="00AD4A8B"/>
    <w:rsid w:val="00AE0461"/>
    <w:rsid w:val="00B11151"/>
    <w:rsid w:val="00B4002C"/>
    <w:rsid w:val="00B40552"/>
    <w:rsid w:val="00BE42B3"/>
    <w:rsid w:val="00C313A1"/>
    <w:rsid w:val="00C74337"/>
    <w:rsid w:val="00C82382"/>
    <w:rsid w:val="00D13EEC"/>
    <w:rsid w:val="00DA3FB1"/>
    <w:rsid w:val="00E154AA"/>
    <w:rsid w:val="00E56E65"/>
    <w:rsid w:val="00E623FF"/>
    <w:rsid w:val="00EB3FC5"/>
    <w:rsid w:val="00EC3FA0"/>
    <w:rsid w:val="00EE602F"/>
    <w:rsid w:val="00F00119"/>
    <w:rsid w:val="00F9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832BF6B8C164DFAA16FF9260B80CABD">
    <w:name w:val="9832BF6B8C164DFAA16FF9260B80CABD"/>
  </w:style>
  <w:style w:type="paragraph" w:customStyle="1" w:styleId="DCE4F5CC223C4BB6AC2E43023B21BDE9">
    <w:name w:val="DCE4F5CC223C4BB6AC2E43023B21BDE9"/>
  </w:style>
  <w:style w:type="paragraph" w:customStyle="1" w:styleId="4E5D57C08C2F4AC383E1CC0EF8FE6315">
    <w:name w:val="4E5D57C08C2F4AC383E1CC0EF8FE6315"/>
  </w:style>
  <w:style w:type="paragraph" w:customStyle="1" w:styleId="6983557905864005B951B42008E107F5">
    <w:name w:val="6983557905864005B951B42008E107F5"/>
  </w:style>
  <w:style w:type="character" w:styleId="nfasis">
    <w:name w:val="Emphasis"/>
    <w:basedOn w:val="Fuentedeprrafopredeter"/>
    <w:uiPriority w:val="12"/>
    <w:unhideWhenUsed/>
    <w:qFormat/>
    <w:rPr>
      <w:i/>
      <w:iCs/>
      <w:color w:val="595959" w:themeColor="text1" w:themeTint="A6"/>
    </w:rPr>
  </w:style>
  <w:style w:type="paragraph" w:customStyle="1" w:styleId="76A25605BA4E4ED8BE93F5E2C80A2520">
    <w:name w:val="76A25605BA4E4ED8BE93F5E2C80A2520"/>
  </w:style>
  <w:style w:type="paragraph" w:customStyle="1" w:styleId="CC7473814D214EA0929838150291C232">
    <w:name w:val="CC7473814D214EA0929838150291C232"/>
    <w:rsid w:val="00A27799"/>
  </w:style>
  <w:style w:type="paragraph" w:customStyle="1" w:styleId="6B7240BA43DB4382A85CCE0CA778026E">
    <w:name w:val="6B7240BA43DB4382A85CCE0CA778026E"/>
    <w:rsid w:val="00A277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Theme1">
  <a:themeElements>
    <a:clrScheme name="Target Audience Darker">
      <a:dk1>
        <a:srgbClr val="000000"/>
      </a:dk1>
      <a:lt1>
        <a:srgbClr val="FFFFFF"/>
      </a:lt1>
      <a:dk2>
        <a:srgbClr val="40525D"/>
      </a:dk2>
      <a:lt2>
        <a:srgbClr val="E7E6E6"/>
      </a:lt2>
      <a:accent1>
        <a:srgbClr val="908D8A"/>
      </a:accent1>
      <a:accent2>
        <a:srgbClr val="71B793"/>
      </a:accent2>
      <a:accent3>
        <a:srgbClr val="73B3B8"/>
      </a:accent3>
      <a:accent4>
        <a:srgbClr val="855845"/>
      </a:accent4>
      <a:accent5>
        <a:srgbClr val="D78759"/>
      </a:accent5>
      <a:accent6>
        <a:srgbClr val="544C47"/>
      </a:accent6>
      <a:hlink>
        <a:srgbClr val="0563C1"/>
      </a:hlink>
      <a:folHlink>
        <a:srgbClr val="954F72"/>
      </a:folHlink>
    </a:clrScheme>
    <a:fontScheme name="Custom 76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3000"/>
            <a:satMod val="14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atMod val="170000"/>
              </a:schemeClr>
              <a:schemeClr val="phClr">
                <a:shade val="70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EDBFA9-3A65-48BB-B52B-739BFE0951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DBE9E365-3049-4B33-A783-78872D3981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E1A611-6A25-4496-9EF1-51C50724354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57C9DAA-A9DD-44C0-904D-F1A93CB40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Plan de elaboración de perfiles de la audiencia objetivo</Template>
  <TotalTime>22</TotalTime>
  <Pages>22</Pages>
  <Words>7485</Words>
  <Characters>41170</Characters>
  <Application>Microsoft Office Word</Application>
  <DocSecurity>0</DocSecurity>
  <Lines>343</Lines>
  <Paragraphs>97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EQUIPO</dc:creator>
  <cp:keywords/>
  <dc:description/>
  <cp:lastModifiedBy>Alicia Penissi</cp:lastModifiedBy>
  <cp:revision>26</cp:revision>
  <cp:lastPrinted>2025-08-06T13:09:00Z</cp:lastPrinted>
  <dcterms:created xsi:type="dcterms:W3CDTF">2026-09-27T01:15:00Z</dcterms:created>
  <dcterms:modified xsi:type="dcterms:W3CDTF">2026-09-27T15:45:00Z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29a3510f-4195-47a8-9bac-482f8192e03a</vt:lpwstr>
  </property>
</Properties>
</file>